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2225"/>
        <w:gridCol w:w="43"/>
      </w:tblGrid>
      <w:tr w:rsidR="00731647" w14:paraId="6FB2FD3B" w14:textId="77777777" w:rsidTr="000B1086">
        <w:trPr>
          <w:trHeight w:val="567"/>
        </w:trPr>
        <w:tc>
          <w:tcPr>
            <w:tcW w:w="9400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B5FAD" w14:textId="72200968" w:rsidR="00020D29" w:rsidRPr="000B1086" w:rsidRDefault="00731647" w:rsidP="00020D29">
            <w:pPr>
              <w:jc w:val="center"/>
              <w:rPr>
                <w:b/>
                <w:bCs/>
                <w:u w:val="single"/>
              </w:rPr>
            </w:pPr>
            <w:r w:rsidRPr="00020D29">
              <w:rPr>
                <w:b/>
                <w:bCs/>
                <w:u w:val="single"/>
              </w:rPr>
              <w:t>Finanční vypořádání dotace</w:t>
            </w:r>
          </w:p>
          <w:p w14:paraId="2BF3124C" w14:textId="3D9C8930" w:rsidR="00731647" w:rsidRPr="000B1086" w:rsidRDefault="00731647" w:rsidP="00020D29">
            <w:pPr>
              <w:jc w:val="center"/>
              <w:rPr>
                <w:bCs/>
                <w:i/>
                <w:highlight w:val="yellow"/>
              </w:rPr>
            </w:pPr>
          </w:p>
        </w:tc>
        <w:tc>
          <w:tcPr>
            <w:tcW w:w="43" w:type="dxa"/>
            <w:tcBorders>
              <w:bottom w:val="single" w:sz="12" w:space="0" w:color="000000" w:themeColor="text1"/>
            </w:tcBorders>
          </w:tcPr>
          <w:p w14:paraId="2711C4AE" w14:textId="77777777" w:rsidR="00731647" w:rsidRPr="00F909B7" w:rsidRDefault="00731647" w:rsidP="00B91129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731647" w14:paraId="63AC62EE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9BF36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PŘÍJEMCE</w:t>
            </w:r>
          </w:p>
          <w:p w14:paraId="4B196158" w14:textId="77777777" w:rsidR="00731647" w:rsidRPr="00F909B7" w:rsidRDefault="00731647" w:rsidP="00B91129">
            <w:pPr>
              <w:rPr>
                <w:sz w:val="20"/>
                <w:szCs w:val="20"/>
              </w:rPr>
            </w:pPr>
            <w:r w:rsidRPr="00F909B7">
              <w:rPr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847EF" w14:textId="77777777" w:rsidR="00731647" w:rsidRPr="00F909B7" w:rsidRDefault="00731647" w:rsidP="00B91129"/>
        </w:tc>
      </w:tr>
      <w:tr w:rsidR="00731647" w14:paraId="64A5723C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C2CC2" w14:textId="77777777" w:rsidR="00731647" w:rsidRPr="002C32ED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2C32ED">
              <w:rPr>
                <w:b/>
                <w:bCs/>
                <w:sz w:val="20"/>
                <w:szCs w:val="20"/>
              </w:rPr>
              <w:t>IČO</w:t>
            </w:r>
          </w:p>
          <w:p w14:paraId="562E08AF" w14:textId="77777777" w:rsidR="00731647" w:rsidRPr="00F909B7" w:rsidRDefault="00731647" w:rsidP="00B91129">
            <w:pPr>
              <w:ind w:right="-70"/>
              <w:rPr>
                <w:sz w:val="20"/>
                <w:szCs w:val="20"/>
              </w:rPr>
            </w:pPr>
            <w:r w:rsidRPr="002C32ED">
              <w:rPr>
                <w:sz w:val="20"/>
                <w:szCs w:val="20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0053B" w14:textId="77777777" w:rsidR="00731647" w:rsidRPr="00F909B7" w:rsidRDefault="00731647" w:rsidP="00B91129"/>
        </w:tc>
      </w:tr>
      <w:tr w:rsidR="00731647" w14:paraId="01166B94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C64C7" w14:textId="77777777" w:rsidR="00731647" w:rsidRPr="00F909B7" w:rsidRDefault="00731647" w:rsidP="00B91129">
            <w:pPr>
              <w:ind w:right="-70"/>
              <w:rPr>
                <w:sz w:val="20"/>
                <w:szCs w:val="20"/>
              </w:rPr>
            </w:pPr>
            <w:r w:rsidRPr="002C32ED"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2FF3B" w14:textId="77777777" w:rsidR="00731647" w:rsidRPr="00F909B7" w:rsidRDefault="00731647" w:rsidP="00B91129"/>
        </w:tc>
      </w:tr>
      <w:tr w:rsidR="00731647" w14:paraId="6967DF45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9CB08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Nárok na odpočet DPH na vstupu</w:t>
            </w:r>
            <w:r w:rsidRPr="00303C07">
              <w:rPr>
                <w:b/>
                <w:bCs/>
                <w:strike/>
                <w:sz w:val="20"/>
                <w:szCs w:val="20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EC992" w14:textId="78AB4E51" w:rsidR="00731647" w:rsidRPr="00F909B7" w:rsidRDefault="00731647" w:rsidP="00B91129">
            <w:r w:rsidRPr="00F909B7">
              <w:t xml:space="preserve">ANO </w:t>
            </w:r>
            <w:r w:rsidR="00AE3856">
              <w:t>–</w:t>
            </w:r>
            <w:r w:rsidRPr="00F909B7">
              <w:t xml:space="preserve"> NE*         ve výši         %</w:t>
            </w:r>
          </w:p>
        </w:tc>
      </w:tr>
      <w:tr w:rsidR="00731647" w14:paraId="0B7607F5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D5639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1A1B9" w14:textId="5EE877C1" w:rsidR="00731647" w:rsidRPr="00F909B7" w:rsidRDefault="00ED454B" w:rsidP="00ED454B">
            <w:proofErr w:type="spellStart"/>
            <w:r w:rsidRPr="00ED454B">
              <w:rPr>
                <w:rFonts w:eastAsia="Calibri"/>
                <w:lang w:val="en-US" w:eastAsia="en-US"/>
              </w:rPr>
              <w:t>Dotace</w:t>
            </w:r>
            <w:proofErr w:type="spellEnd"/>
            <w:r w:rsidRPr="00ED454B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ED454B">
              <w:rPr>
                <w:rFonts w:eastAsia="Calibri"/>
                <w:lang w:val="en-US" w:eastAsia="en-US"/>
              </w:rPr>
              <w:t>mimo</w:t>
            </w:r>
            <w:proofErr w:type="spellEnd"/>
            <w:r w:rsidRPr="00ED454B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ED454B">
              <w:rPr>
                <w:rFonts w:eastAsia="Calibri"/>
                <w:lang w:val="en-US" w:eastAsia="en-US"/>
              </w:rPr>
              <w:t>dotační</w:t>
            </w:r>
            <w:proofErr w:type="spellEnd"/>
            <w:r w:rsidRPr="00ED454B">
              <w:rPr>
                <w:rFonts w:eastAsia="Calibri"/>
                <w:lang w:val="en-US" w:eastAsia="en-US"/>
              </w:rPr>
              <w:t xml:space="preserve"> program 202</w:t>
            </w:r>
            <w:r w:rsidR="0048311C">
              <w:rPr>
                <w:rFonts w:eastAsia="Calibri"/>
                <w:lang w:val="en-US" w:eastAsia="en-US"/>
              </w:rPr>
              <w:t>5</w:t>
            </w:r>
          </w:p>
        </w:tc>
      </w:tr>
      <w:tr w:rsidR="00731647" w14:paraId="31B715F0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1BFC00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F561B" w14:textId="77777777" w:rsidR="00731647" w:rsidRPr="00F909B7" w:rsidRDefault="00731647" w:rsidP="00B91129"/>
        </w:tc>
      </w:tr>
      <w:tr w:rsidR="00731647" w14:paraId="01D009CF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160A4" w14:textId="6686003F" w:rsidR="00731647" w:rsidRPr="000A2989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Celkové výdaje projekt</w:t>
            </w:r>
            <w:r w:rsidRPr="000A2989">
              <w:rPr>
                <w:b/>
                <w:bCs/>
                <w:sz w:val="20"/>
                <w:szCs w:val="20"/>
              </w:rPr>
              <w:t>u</w:t>
            </w:r>
            <w:r w:rsidRPr="00F909B7">
              <w:rPr>
                <w:b/>
                <w:bCs/>
                <w:sz w:val="20"/>
                <w:szCs w:val="20"/>
              </w:rPr>
              <w:t>/akc</w:t>
            </w:r>
            <w:r w:rsidRPr="000A2989">
              <w:rPr>
                <w:b/>
                <w:bCs/>
                <w:sz w:val="20"/>
                <w:szCs w:val="20"/>
              </w:rPr>
              <w:t>e</w:t>
            </w:r>
            <w:r w:rsidRPr="00F909B7">
              <w:rPr>
                <w:b/>
                <w:bCs/>
                <w:sz w:val="20"/>
                <w:szCs w:val="20"/>
              </w:rPr>
              <w:t>/činnost</w:t>
            </w:r>
            <w:r w:rsidRPr="000A2989">
              <w:rPr>
                <w:b/>
                <w:bCs/>
                <w:sz w:val="20"/>
                <w:szCs w:val="20"/>
              </w:rPr>
              <w:t>i</w:t>
            </w:r>
          </w:p>
          <w:p w14:paraId="16756639" w14:textId="77777777" w:rsidR="00731647" w:rsidRPr="00F909B7" w:rsidRDefault="00731647" w:rsidP="00B91129">
            <w:pPr>
              <w:jc w:val="right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DF48BD" w14:textId="77777777" w:rsidR="00731647" w:rsidRPr="00F909B7" w:rsidRDefault="00731647" w:rsidP="00B91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909B7">
              <w:rPr>
                <w:b/>
                <w:bCs/>
                <w:i/>
                <w:iCs/>
                <w:sz w:val="20"/>
                <w:szCs w:val="20"/>
              </w:rPr>
              <w:t>z toho investiční                                z toho neinvestiční</w:t>
            </w:r>
          </w:p>
          <w:p w14:paraId="00F63EB3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proofErr w:type="gramStart"/>
            <w:r w:rsidRPr="00F909B7">
              <w:rPr>
                <w:b/>
                <w:bCs/>
                <w:i/>
                <w:iCs/>
                <w:sz w:val="20"/>
                <w:szCs w:val="20"/>
              </w:rPr>
              <w:t xml:space="preserve">výdaje:   </w:t>
            </w:r>
            <w:proofErr w:type="gramEnd"/>
            <w:r w:rsidRPr="00F909B7">
              <w:rPr>
                <w:b/>
                <w:bCs/>
                <w:i/>
                <w:iCs/>
                <w:sz w:val="20"/>
                <w:szCs w:val="20"/>
              </w:rPr>
              <w:t xml:space="preserve">   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F909B7">
              <w:rPr>
                <w:b/>
                <w:bCs/>
                <w:i/>
                <w:iCs/>
                <w:sz w:val="20"/>
                <w:szCs w:val="20"/>
              </w:rPr>
              <w:t xml:space="preserve">                        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              </w:t>
            </w:r>
            <w:r w:rsidRPr="00F909B7">
              <w:rPr>
                <w:b/>
                <w:bCs/>
                <w:i/>
                <w:iCs/>
                <w:sz w:val="20"/>
                <w:szCs w:val="20"/>
              </w:rPr>
              <w:t xml:space="preserve"> výdaje:</w:t>
            </w:r>
          </w:p>
        </w:tc>
      </w:tr>
      <w:tr w:rsidR="00731647" w14:paraId="65FE27A6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50732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Příjmy projektu/akce/činnosti</w:t>
            </w:r>
          </w:p>
          <w:p w14:paraId="32C1C298" w14:textId="77777777" w:rsidR="00731647" w:rsidRPr="00F909B7" w:rsidRDefault="00731647" w:rsidP="00B91129">
            <w:pPr>
              <w:jc w:val="right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(v Kč)</w:t>
            </w:r>
            <w:r w:rsidRPr="000A2989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531FF7" w14:textId="77777777" w:rsidR="00731647" w:rsidRPr="00F909B7" w:rsidRDefault="00731647" w:rsidP="00B91129"/>
        </w:tc>
      </w:tr>
      <w:tr w:rsidR="00731647" w14:paraId="55369B24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43F673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6452903D" w14:textId="77777777" w:rsidR="00731647" w:rsidRPr="00F909B7" w:rsidRDefault="00731647" w:rsidP="00B91129">
            <w:pPr>
              <w:jc w:val="right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(v Kč)</w:t>
            </w:r>
            <w:r w:rsidRPr="000A2989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454AB" w14:textId="77777777" w:rsidR="00731647" w:rsidRPr="00F909B7" w:rsidRDefault="00731647" w:rsidP="00B91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909B7">
              <w:rPr>
                <w:b/>
                <w:bCs/>
                <w:i/>
                <w:iCs/>
                <w:sz w:val="20"/>
                <w:szCs w:val="20"/>
              </w:rPr>
              <w:t>z toho investiční                                z toho neinvestiční</w:t>
            </w:r>
          </w:p>
          <w:p w14:paraId="5FE0FC29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i/>
                <w:iCs/>
                <w:sz w:val="20"/>
                <w:szCs w:val="20"/>
              </w:rPr>
              <w:t xml:space="preserve">část </w:t>
            </w:r>
            <w:proofErr w:type="gramStart"/>
            <w:r w:rsidRPr="00F909B7">
              <w:rPr>
                <w:b/>
                <w:bCs/>
                <w:i/>
                <w:iCs/>
                <w:sz w:val="20"/>
                <w:szCs w:val="20"/>
              </w:rPr>
              <w:t xml:space="preserve">dotace:   </w:t>
            </w:r>
            <w:proofErr w:type="gramEnd"/>
            <w:r w:rsidRPr="00F909B7">
              <w:rPr>
                <w:b/>
                <w:bCs/>
                <w:i/>
                <w:iCs/>
                <w:sz w:val="20"/>
                <w:szCs w:val="20"/>
              </w:rPr>
              <w:t xml:space="preserve">                                    část dotace:</w:t>
            </w:r>
          </w:p>
        </w:tc>
      </w:tr>
      <w:tr w:rsidR="00731647" w14:paraId="24C573FF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AA3A6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Z dotace vráceno</w:t>
            </w:r>
          </w:p>
          <w:p w14:paraId="0694DC8B" w14:textId="77777777" w:rsidR="00731647" w:rsidRPr="00F909B7" w:rsidRDefault="00731647" w:rsidP="00B91129">
            <w:pPr>
              <w:jc w:val="right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D6DAE" w14:textId="77777777" w:rsidR="00731647" w:rsidRPr="00F909B7" w:rsidRDefault="00731647" w:rsidP="00B91129"/>
        </w:tc>
      </w:tr>
      <w:tr w:rsidR="00731647" w14:paraId="5CA280FC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FFB190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BB66D" w14:textId="77777777" w:rsidR="00731647" w:rsidRPr="00F909B7" w:rsidRDefault="00731647" w:rsidP="00B91129"/>
        </w:tc>
      </w:tr>
      <w:tr w:rsidR="00731647" w14:paraId="478CB535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3B3A75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 xml:space="preserve">Osoba odpovědná za vypořádání projektu/akce/činnosti </w:t>
            </w:r>
          </w:p>
          <w:p w14:paraId="383E7E76" w14:textId="77777777" w:rsidR="00731647" w:rsidRPr="00F909B7" w:rsidRDefault="00731647" w:rsidP="00B91129">
            <w:pPr>
              <w:rPr>
                <w:sz w:val="20"/>
                <w:szCs w:val="20"/>
              </w:rPr>
            </w:pPr>
            <w:r w:rsidRPr="00F909B7">
              <w:rPr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6342E" w14:textId="77777777" w:rsidR="00731647" w:rsidRPr="00F909B7" w:rsidRDefault="00731647" w:rsidP="00B91129"/>
        </w:tc>
      </w:tr>
      <w:tr w:rsidR="00731647" w14:paraId="665B92FE" w14:textId="77777777" w:rsidTr="000B1086">
        <w:trPr>
          <w:trHeight w:val="564"/>
        </w:trPr>
        <w:tc>
          <w:tcPr>
            <w:tcW w:w="9400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108CB0" w14:textId="77777777" w:rsidR="00731647" w:rsidRPr="000A2989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Soupis dokladů vztahujících se k realizaci projektu/akce/činnosti</w:t>
            </w:r>
          </w:p>
        </w:tc>
        <w:tc>
          <w:tcPr>
            <w:tcW w:w="4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21F2455C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31647" w14:paraId="231457E7" w14:textId="77777777" w:rsidTr="0F4BA794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2F96E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7E506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A9FEE1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0A2989">
              <w:rPr>
                <w:b/>
                <w:bCs/>
                <w:sz w:val="20"/>
                <w:szCs w:val="20"/>
              </w:rPr>
              <w:t>n</w:t>
            </w:r>
            <w:r w:rsidRPr="00F909B7">
              <w:rPr>
                <w:b/>
                <w:bCs/>
                <w:sz w:val="20"/>
                <w:szCs w:val="20"/>
              </w:rPr>
              <w:t>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A3E691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100A5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12AE15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účel</w:t>
            </w:r>
            <w:r w:rsidRPr="000A2989">
              <w:rPr>
                <w:b/>
                <w:bCs/>
                <w:sz w:val="20"/>
                <w:szCs w:val="20"/>
              </w:rPr>
              <w:t xml:space="preserve"> výdaje</w:t>
            </w:r>
            <w:r w:rsidRPr="00F909B7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AD2416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částka (</w:t>
            </w:r>
            <w:r w:rsidRPr="000A2989">
              <w:rPr>
                <w:b/>
                <w:bCs/>
                <w:sz w:val="20"/>
                <w:szCs w:val="20"/>
              </w:rPr>
              <w:t>vč.</w:t>
            </w:r>
            <w:r w:rsidRPr="00F909B7">
              <w:rPr>
                <w:b/>
                <w:bCs/>
                <w:sz w:val="20"/>
                <w:szCs w:val="20"/>
              </w:rPr>
              <w:t xml:space="preserve"> DPH) </w:t>
            </w:r>
            <w:r w:rsidRPr="00F909B7">
              <w:rPr>
                <w:b/>
                <w:bCs/>
                <w:strike/>
                <w:sz w:val="20"/>
                <w:szCs w:val="20"/>
              </w:rPr>
              <w:t>*</w:t>
            </w:r>
          </w:p>
          <w:p w14:paraId="384E2C45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A052976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731647" w14:paraId="4154F25C" w14:textId="77777777" w:rsidTr="0F4BA794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7D100F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DDF2CD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B89D22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70E229" w14:textId="77777777" w:rsidR="00731647" w:rsidRPr="00F909B7" w:rsidRDefault="00731647" w:rsidP="00B91129"/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A143AC" w14:textId="77777777" w:rsidR="00731647" w:rsidRPr="00F909B7" w:rsidRDefault="00731647" w:rsidP="00B91129"/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ADCBDD" w14:textId="77777777" w:rsidR="00731647" w:rsidRPr="00F909B7" w:rsidRDefault="00731647" w:rsidP="00B91129"/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72C7D6" w14:textId="77777777" w:rsidR="00731647" w:rsidRPr="00F909B7" w:rsidRDefault="00731647" w:rsidP="00B91129"/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E691B9C" w14:textId="77777777" w:rsidR="00731647" w:rsidRPr="00F909B7" w:rsidRDefault="00731647" w:rsidP="00B91129"/>
        </w:tc>
      </w:tr>
      <w:tr w:rsidR="00731647" w14:paraId="484335A5" w14:textId="77777777" w:rsidTr="0F4BA794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E28038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5DEB83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20F482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50D2B3" w14:textId="77777777" w:rsidR="00731647" w:rsidRPr="00F909B7" w:rsidRDefault="00731647" w:rsidP="00B91129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B01511" w14:textId="77777777" w:rsidR="00731647" w:rsidRPr="00F909B7" w:rsidRDefault="00731647" w:rsidP="00B91129"/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24E033" w14:textId="77777777" w:rsidR="00731647" w:rsidRPr="00F909B7" w:rsidRDefault="00731647" w:rsidP="00B91129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B9F91E" w14:textId="77777777" w:rsidR="00731647" w:rsidRPr="00F909B7" w:rsidRDefault="00731647" w:rsidP="00B91129"/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E96BFA7" w14:textId="77777777" w:rsidR="00731647" w:rsidRPr="00F909B7" w:rsidRDefault="00731647" w:rsidP="00B91129"/>
        </w:tc>
      </w:tr>
      <w:tr w:rsidR="00731647" w14:paraId="3FB0FA1C" w14:textId="77777777" w:rsidTr="0F4BA794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6DDBD3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97022B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3B27A1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6C16A4" w14:textId="77777777" w:rsidR="00731647" w:rsidRPr="00F909B7" w:rsidRDefault="00731647" w:rsidP="00B91129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AD7289" w14:textId="77777777" w:rsidR="00731647" w:rsidRPr="00F909B7" w:rsidRDefault="00731647" w:rsidP="00B91129"/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0FCD43" w14:textId="77777777" w:rsidR="00731647" w:rsidRPr="00F909B7" w:rsidRDefault="00731647" w:rsidP="00B91129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422E7F" w14:textId="77777777" w:rsidR="00731647" w:rsidRPr="00F909B7" w:rsidRDefault="00731647" w:rsidP="00B91129"/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42FEAFF4" w14:textId="77777777" w:rsidR="00731647" w:rsidRPr="00F909B7" w:rsidRDefault="00731647" w:rsidP="00B91129"/>
        </w:tc>
      </w:tr>
      <w:tr w:rsidR="00731647" w14:paraId="0132DF15" w14:textId="77777777" w:rsidTr="0F4BA794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77CF2E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53C45F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A12DE0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69E183" w14:textId="77777777" w:rsidR="00731647" w:rsidRPr="00F909B7" w:rsidRDefault="00731647" w:rsidP="00B91129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FD313D" w14:textId="77777777" w:rsidR="00731647" w:rsidRPr="00F909B7" w:rsidRDefault="00731647" w:rsidP="00B91129"/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56B20C" w14:textId="77777777" w:rsidR="00731647" w:rsidRPr="00F909B7" w:rsidRDefault="00731647" w:rsidP="00B91129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F95BBD" w14:textId="77777777" w:rsidR="00731647" w:rsidRPr="00F909B7" w:rsidRDefault="00731647" w:rsidP="00B91129"/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5413249" w14:textId="77777777" w:rsidR="00731647" w:rsidRPr="00F909B7" w:rsidRDefault="00731647" w:rsidP="00B91129"/>
        </w:tc>
      </w:tr>
      <w:tr w:rsidR="00731647" w14:paraId="4E7511FA" w14:textId="77777777" w:rsidTr="0F4BA794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A4E3D3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C4DC2A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3EF350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09212A" w14:textId="77777777" w:rsidR="00731647" w:rsidRPr="00F909B7" w:rsidRDefault="00731647" w:rsidP="00B91129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4A0301" w14:textId="77777777" w:rsidR="00731647" w:rsidRPr="00F909B7" w:rsidRDefault="00731647" w:rsidP="00B91129"/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62006D" w14:textId="77777777" w:rsidR="00731647" w:rsidRPr="00F909B7" w:rsidRDefault="00731647" w:rsidP="00B91129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B71EE2" w14:textId="77777777" w:rsidR="00731647" w:rsidRPr="00F909B7" w:rsidRDefault="00731647" w:rsidP="00B91129"/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92869F0" w14:textId="77777777" w:rsidR="00731647" w:rsidRPr="00F909B7" w:rsidRDefault="00731647" w:rsidP="00B91129"/>
        </w:tc>
      </w:tr>
      <w:tr w:rsidR="00731647" w14:paraId="079BBF63" w14:textId="77777777" w:rsidTr="0F4BA794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3F82FA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90A4E3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1259E0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0ED62B" w14:textId="77777777" w:rsidR="00731647" w:rsidRPr="00F909B7" w:rsidRDefault="00731647" w:rsidP="00B91129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3B09C3" w14:textId="77777777" w:rsidR="00731647" w:rsidRPr="00F909B7" w:rsidRDefault="00731647" w:rsidP="00B91129"/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F24505" w14:textId="77777777" w:rsidR="00731647" w:rsidRPr="00F909B7" w:rsidRDefault="00731647" w:rsidP="00B91129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4EC017" w14:textId="77777777" w:rsidR="00731647" w:rsidRPr="00F909B7" w:rsidRDefault="00731647" w:rsidP="00B91129"/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222BDBCB" w14:textId="77777777" w:rsidR="00731647" w:rsidRPr="00F909B7" w:rsidRDefault="00731647" w:rsidP="00B91129"/>
        </w:tc>
      </w:tr>
      <w:tr w:rsidR="00731647" w14:paraId="352F69A9" w14:textId="77777777" w:rsidTr="0F4BA794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09EBC3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A69DE4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03E5A9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8E2FDB" w14:textId="77777777" w:rsidR="00731647" w:rsidRPr="00F909B7" w:rsidRDefault="00731647" w:rsidP="00B91129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CEB106" w14:textId="77777777" w:rsidR="00731647" w:rsidRPr="00F909B7" w:rsidRDefault="00731647" w:rsidP="00B91129"/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6A07D0" w14:textId="77777777" w:rsidR="00731647" w:rsidRPr="00F909B7" w:rsidRDefault="00731647" w:rsidP="00B91129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BA8371" w14:textId="77777777" w:rsidR="00731647" w:rsidRPr="00F909B7" w:rsidRDefault="00731647" w:rsidP="00B91129"/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C514776" w14:textId="77777777" w:rsidR="00731647" w:rsidRPr="00F909B7" w:rsidRDefault="00731647" w:rsidP="00B91129"/>
        </w:tc>
      </w:tr>
      <w:tr w:rsidR="00731647" w14:paraId="1F5C5F69" w14:textId="77777777" w:rsidTr="000B1086">
        <w:trPr>
          <w:trHeight w:val="465"/>
        </w:trPr>
        <w:tc>
          <w:tcPr>
            <w:tcW w:w="9400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F55288" w14:textId="77777777" w:rsidR="00731647" w:rsidRPr="00020D29" w:rsidRDefault="00731647" w:rsidP="00B91129">
            <w:pPr>
              <w:rPr>
                <w:sz w:val="20"/>
                <w:szCs w:val="20"/>
              </w:rPr>
            </w:pPr>
          </w:p>
          <w:p w14:paraId="3C6C18F4" w14:textId="77777777" w:rsidR="00731647" w:rsidRPr="00020D29" w:rsidRDefault="00731647" w:rsidP="00B91129">
            <w:pPr>
              <w:rPr>
                <w:sz w:val="22"/>
                <w:szCs w:val="22"/>
              </w:rPr>
            </w:pPr>
            <w:r w:rsidRPr="00020D29">
              <w:rPr>
                <w:sz w:val="22"/>
                <w:szCs w:val="22"/>
              </w:rPr>
              <w:t>Potvrzuji pravdivost i správnost závěrečné zprávy a finančního vypořádání dotace.</w:t>
            </w:r>
          </w:p>
          <w:p w14:paraId="1A0611B3" w14:textId="45A25C70" w:rsidR="00731647" w:rsidRPr="000B1086" w:rsidRDefault="00731647" w:rsidP="000B1086">
            <w:pPr>
              <w:ind w:right="-70"/>
              <w:rPr>
                <w:sz w:val="22"/>
                <w:szCs w:val="22"/>
              </w:rPr>
            </w:pPr>
            <w:r w:rsidRPr="000B1086">
              <w:rPr>
                <w:sz w:val="22"/>
                <w:szCs w:val="22"/>
              </w:rPr>
              <w:t>Čestně prohlašuji, že jsem dodržel/a ustanovení čl. IV</w:t>
            </w:r>
            <w:r w:rsidR="1C0D449F" w:rsidRPr="000B1086">
              <w:rPr>
                <w:sz w:val="22"/>
                <w:szCs w:val="22"/>
              </w:rPr>
              <w:t>.</w:t>
            </w:r>
            <w:r w:rsidRPr="000B1086">
              <w:rPr>
                <w:sz w:val="22"/>
                <w:szCs w:val="22"/>
              </w:rPr>
              <w:t xml:space="preserve"> odst. 11 smlouvy o poskytnutí dotace.</w:t>
            </w:r>
          </w:p>
          <w:p w14:paraId="75E1B752" w14:textId="77777777" w:rsidR="00731647" w:rsidRPr="00020D29" w:rsidRDefault="00731647" w:rsidP="00B91129">
            <w:pPr>
              <w:rPr>
                <w:sz w:val="20"/>
                <w:szCs w:val="20"/>
              </w:rPr>
            </w:pPr>
          </w:p>
          <w:p w14:paraId="6F42C6F0" w14:textId="77777777" w:rsidR="00731647" w:rsidRPr="00020D29" w:rsidRDefault="00731647" w:rsidP="00B91129">
            <w:pPr>
              <w:rPr>
                <w:sz w:val="20"/>
                <w:szCs w:val="20"/>
              </w:rPr>
            </w:pPr>
            <w:r w:rsidRPr="00020D29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  <w:tc>
          <w:tcPr>
            <w:tcW w:w="43" w:type="dxa"/>
          </w:tcPr>
          <w:p w14:paraId="6FD6D2A8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</w:tr>
      <w:tr w:rsidR="00731647" w14:paraId="1C11392F" w14:textId="77777777" w:rsidTr="000B1086">
        <w:trPr>
          <w:trHeight w:val="465"/>
        </w:trPr>
        <w:tc>
          <w:tcPr>
            <w:tcW w:w="9400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12F2FC" w14:textId="77777777" w:rsidR="001579F6" w:rsidRPr="000B1086" w:rsidRDefault="001579F6" w:rsidP="00B91129">
            <w:pPr>
              <w:rPr>
                <w:sz w:val="20"/>
                <w:szCs w:val="20"/>
              </w:rPr>
            </w:pPr>
          </w:p>
          <w:p w14:paraId="35C4F3AC" w14:textId="3292F021" w:rsidR="00731647" w:rsidRPr="00020D29" w:rsidRDefault="00731647" w:rsidP="00B91129">
            <w:pPr>
              <w:rPr>
                <w:sz w:val="20"/>
                <w:szCs w:val="20"/>
              </w:rPr>
            </w:pPr>
            <w:r w:rsidRPr="00020D29"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43" w:type="dxa"/>
          </w:tcPr>
          <w:p w14:paraId="5FC4CD9F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</w:tr>
      <w:tr w:rsidR="00731647" w14:paraId="0386FEE6" w14:textId="77777777" w:rsidTr="000B1086">
        <w:trPr>
          <w:trHeight w:val="465"/>
        </w:trPr>
        <w:tc>
          <w:tcPr>
            <w:tcW w:w="9400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83E814" w14:textId="77777777" w:rsidR="002D4BAF" w:rsidRPr="000B1086" w:rsidRDefault="002D4BAF" w:rsidP="00B91129">
            <w:pPr>
              <w:rPr>
                <w:sz w:val="20"/>
                <w:szCs w:val="20"/>
              </w:rPr>
            </w:pPr>
          </w:p>
          <w:p w14:paraId="07CB0A73" w14:textId="77777777" w:rsidR="002D4BAF" w:rsidRPr="000B1086" w:rsidRDefault="002D4BAF" w:rsidP="00B91129">
            <w:pPr>
              <w:rPr>
                <w:sz w:val="20"/>
                <w:szCs w:val="20"/>
              </w:rPr>
            </w:pPr>
          </w:p>
          <w:p w14:paraId="5BCB938B" w14:textId="2E302368" w:rsidR="00731647" w:rsidRPr="00020D29" w:rsidRDefault="00731647" w:rsidP="00B91129">
            <w:pPr>
              <w:rPr>
                <w:sz w:val="20"/>
                <w:szCs w:val="20"/>
              </w:rPr>
            </w:pPr>
            <w:r w:rsidRPr="00020D29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43" w:type="dxa"/>
          </w:tcPr>
          <w:p w14:paraId="2BE822AD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</w:tr>
      <w:tr w:rsidR="00731647" w:rsidRPr="002D3D53" w14:paraId="5AF913BD" w14:textId="77777777" w:rsidTr="000B1086">
        <w:trPr>
          <w:trHeight w:val="493"/>
        </w:trPr>
        <w:tc>
          <w:tcPr>
            <w:tcW w:w="9400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ED6BEF" w14:textId="77777777" w:rsidR="00731647" w:rsidRPr="00020D29" w:rsidRDefault="00731647" w:rsidP="00B91129">
            <w:r w:rsidRPr="00020D29">
              <w:rPr>
                <w:color w:val="000000" w:themeColor="text1"/>
                <w:sz w:val="20"/>
                <w:szCs w:val="20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43" w:type="dxa"/>
          </w:tcPr>
          <w:p w14:paraId="6B529A5F" w14:textId="77777777" w:rsidR="00731647" w:rsidRPr="00F909B7" w:rsidRDefault="00731647" w:rsidP="00B91129">
            <w:pPr>
              <w:rPr>
                <w:b/>
                <w:bCs/>
                <w:strike/>
                <w:sz w:val="20"/>
                <w:szCs w:val="20"/>
              </w:rPr>
            </w:pPr>
          </w:p>
        </w:tc>
      </w:tr>
    </w:tbl>
    <w:p w14:paraId="4DB64291" w14:textId="12917436" w:rsidR="007B59D6" w:rsidRPr="00C0017C" w:rsidRDefault="007B59D6" w:rsidP="00C52AF1">
      <w:pPr>
        <w:rPr>
          <w:sz w:val="20"/>
          <w:szCs w:val="20"/>
        </w:rPr>
      </w:pPr>
    </w:p>
    <w:sectPr w:rsidR="007B59D6" w:rsidRPr="00C0017C" w:rsidSect="00181461">
      <w:footerReference w:type="default" r:id="rId11"/>
      <w:headerReference w:type="first" r:id="rId12"/>
      <w:pgSz w:w="11906" w:h="16838"/>
      <w:pgMar w:top="1276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E3A859" w14:textId="77777777" w:rsidR="00EF4B64" w:rsidRDefault="00EF4B64">
      <w:r>
        <w:separator/>
      </w:r>
    </w:p>
  </w:endnote>
  <w:endnote w:type="continuationSeparator" w:id="0">
    <w:p w14:paraId="10B48AB6" w14:textId="77777777" w:rsidR="00EF4B64" w:rsidRDefault="00EF4B64">
      <w:r>
        <w:continuationSeparator/>
      </w:r>
    </w:p>
  </w:endnote>
  <w:endnote w:type="continuationNotice" w:id="1">
    <w:p w14:paraId="482CC644" w14:textId="77777777" w:rsidR="00EF4B64" w:rsidRDefault="00EF4B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57110" w14:textId="77777777" w:rsidR="0036315D" w:rsidRDefault="0036315D" w:rsidP="002043A3">
    <w:pPr>
      <w:pStyle w:val="Zpat"/>
    </w:pPr>
    <w:r w:rsidRPr="00B92E94">
      <w:rPr>
        <w:rStyle w:val="slostrnky"/>
      </w:rPr>
      <w:tab/>
    </w:r>
    <w:r>
      <w:rPr>
        <w:rStyle w:val="slostrnky"/>
      </w:rPr>
      <w:t xml:space="preserve">-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>
      <w:rPr>
        <w:rStyle w:val="slostrnky"/>
        <w:noProof/>
      </w:rPr>
      <w:t>11</w:t>
    </w:r>
    <w:r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CF0CC8" w14:textId="77777777" w:rsidR="00EF4B64" w:rsidRDefault="00EF4B64">
      <w:r>
        <w:separator/>
      </w:r>
    </w:p>
  </w:footnote>
  <w:footnote w:type="continuationSeparator" w:id="0">
    <w:p w14:paraId="5416600C" w14:textId="77777777" w:rsidR="00EF4B64" w:rsidRDefault="00EF4B64">
      <w:r>
        <w:continuationSeparator/>
      </w:r>
    </w:p>
  </w:footnote>
  <w:footnote w:type="continuationNotice" w:id="1">
    <w:p w14:paraId="46CF8073" w14:textId="77777777" w:rsidR="00EF4B64" w:rsidRDefault="00EF4B6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5054B" w14:textId="4593A818" w:rsidR="0036315D" w:rsidRDefault="0036315D" w:rsidP="003B7090">
    <w:pPr>
      <w:pStyle w:val="Zhlav"/>
      <w:tabs>
        <w:tab w:val="clear" w:pos="4536"/>
        <w:tab w:val="clear" w:pos="9072"/>
        <w:tab w:val="left" w:pos="1510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EE0CEA4E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6661CAA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784A7EC"/>
    <w:lvl w:ilvl="0">
      <w:start w:val="1"/>
      <w:numFmt w:val="decimal"/>
      <w:pStyle w:val="slovanseznam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D076D6B8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BC440EF2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66B6F2B6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5677BC7"/>
    <w:multiLevelType w:val="multilevel"/>
    <w:tmpl w:val="A126D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9D3127A"/>
    <w:multiLevelType w:val="hybridMultilevel"/>
    <w:tmpl w:val="616CC430"/>
    <w:lvl w:ilvl="0" w:tplc="92E03572">
      <w:start w:val="1"/>
      <w:numFmt w:val="bullet"/>
      <w:pStyle w:val="odrky1"/>
      <w:lvlText w:val="­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  <w:lvl w:ilvl="1" w:tplc="AA086D32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82161F3A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7AFC8FF2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CD5AB578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372CE2A0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9BE062FE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117C0096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D2745752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0A1D31E3"/>
    <w:multiLevelType w:val="hybridMultilevel"/>
    <w:tmpl w:val="F0BE419E"/>
    <w:lvl w:ilvl="0" w:tplc="A2FC43FE">
      <w:start w:val="1"/>
      <w:numFmt w:val="lowerLetter"/>
      <w:lvlText w:val="%1)"/>
      <w:lvlJc w:val="left"/>
      <w:pPr>
        <w:ind w:left="720" w:hanging="360"/>
      </w:pPr>
      <w:rPr>
        <w:i/>
        <w:i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60681A"/>
    <w:multiLevelType w:val="multilevel"/>
    <w:tmpl w:val="2CCC0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1D3A7C24"/>
    <w:multiLevelType w:val="multilevel"/>
    <w:tmpl w:val="040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1EC17B62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23440DAB"/>
    <w:multiLevelType w:val="multilevel"/>
    <w:tmpl w:val="4D68F130"/>
    <w:lvl w:ilvl="0">
      <w:start w:val="1"/>
      <w:numFmt w:val="bullet"/>
      <w:pStyle w:val="Seznamsodrkami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Seznamsodrkami2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pStyle w:val="Seznamsodrkami3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287F3B8A"/>
    <w:multiLevelType w:val="hybridMultilevel"/>
    <w:tmpl w:val="DE96DC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3841D3"/>
    <w:multiLevelType w:val="hybridMultilevel"/>
    <w:tmpl w:val="FFFFFFFF"/>
    <w:lvl w:ilvl="0" w:tplc="E9BEC4EC">
      <w:start w:val="1"/>
      <w:numFmt w:val="decimal"/>
      <w:lvlText w:val="%1."/>
      <w:lvlJc w:val="left"/>
      <w:pPr>
        <w:ind w:left="720" w:hanging="360"/>
      </w:pPr>
    </w:lvl>
    <w:lvl w:ilvl="1" w:tplc="1B587388">
      <w:start w:val="1"/>
      <w:numFmt w:val="lowerLetter"/>
      <w:lvlText w:val="%2."/>
      <w:lvlJc w:val="left"/>
      <w:pPr>
        <w:ind w:left="1440" w:hanging="360"/>
      </w:pPr>
    </w:lvl>
    <w:lvl w:ilvl="2" w:tplc="883872FA">
      <w:start w:val="1"/>
      <w:numFmt w:val="lowerRoman"/>
      <w:lvlText w:val="%3."/>
      <w:lvlJc w:val="right"/>
      <w:pPr>
        <w:ind w:left="2160" w:hanging="180"/>
      </w:pPr>
    </w:lvl>
    <w:lvl w:ilvl="3" w:tplc="763A1A20">
      <w:start w:val="1"/>
      <w:numFmt w:val="decimal"/>
      <w:lvlText w:val="%4."/>
      <w:lvlJc w:val="left"/>
      <w:pPr>
        <w:ind w:left="2880" w:hanging="360"/>
      </w:pPr>
    </w:lvl>
    <w:lvl w:ilvl="4" w:tplc="89948A8A">
      <w:start w:val="1"/>
      <w:numFmt w:val="lowerLetter"/>
      <w:lvlText w:val="%5."/>
      <w:lvlJc w:val="left"/>
      <w:pPr>
        <w:ind w:left="3600" w:hanging="360"/>
      </w:pPr>
    </w:lvl>
    <w:lvl w:ilvl="5" w:tplc="30F21A9E">
      <w:start w:val="1"/>
      <w:numFmt w:val="lowerRoman"/>
      <w:lvlText w:val="%6."/>
      <w:lvlJc w:val="right"/>
      <w:pPr>
        <w:ind w:left="4320" w:hanging="180"/>
      </w:pPr>
    </w:lvl>
    <w:lvl w:ilvl="6" w:tplc="A2729F7E">
      <w:start w:val="1"/>
      <w:numFmt w:val="decimal"/>
      <w:lvlText w:val="%7."/>
      <w:lvlJc w:val="left"/>
      <w:pPr>
        <w:ind w:left="5040" w:hanging="360"/>
      </w:pPr>
    </w:lvl>
    <w:lvl w:ilvl="7" w:tplc="17903184">
      <w:start w:val="1"/>
      <w:numFmt w:val="lowerLetter"/>
      <w:lvlText w:val="%8."/>
      <w:lvlJc w:val="left"/>
      <w:pPr>
        <w:ind w:left="5760" w:hanging="360"/>
      </w:pPr>
    </w:lvl>
    <w:lvl w:ilvl="8" w:tplc="091E0F1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F60907"/>
    <w:multiLevelType w:val="multilevel"/>
    <w:tmpl w:val="7D942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" w:hAnsi="Times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5BB7832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35C92C2E"/>
    <w:multiLevelType w:val="hybridMultilevel"/>
    <w:tmpl w:val="2084F46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7377299"/>
    <w:multiLevelType w:val="hybridMultilevel"/>
    <w:tmpl w:val="FFFFFFFF"/>
    <w:lvl w:ilvl="0" w:tplc="49547D9C">
      <w:start w:val="1"/>
      <w:numFmt w:val="decimal"/>
      <w:lvlText w:val="%1."/>
      <w:lvlJc w:val="left"/>
      <w:pPr>
        <w:ind w:left="720" w:hanging="360"/>
      </w:pPr>
    </w:lvl>
    <w:lvl w:ilvl="1" w:tplc="657495A2">
      <w:start w:val="1"/>
      <w:numFmt w:val="lowerLetter"/>
      <w:lvlText w:val="%2."/>
      <w:lvlJc w:val="left"/>
      <w:pPr>
        <w:ind w:left="1440" w:hanging="360"/>
      </w:pPr>
    </w:lvl>
    <w:lvl w:ilvl="2" w:tplc="0C72E856">
      <w:start w:val="1"/>
      <w:numFmt w:val="lowerRoman"/>
      <w:lvlText w:val="%3."/>
      <w:lvlJc w:val="right"/>
      <w:pPr>
        <w:ind w:left="2160" w:hanging="180"/>
      </w:pPr>
    </w:lvl>
    <w:lvl w:ilvl="3" w:tplc="D68C6D02">
      <w:start w:val="1"/>
      <w:numFmt w:val="decimal"/>
      <w:lvlText w:val="%4."/>
      <w:lvlJc w:val="left"/>
      <w:pPr>
        <w:ind w:left="2880" w:hanging="360"/>
      </w:pPr>
    </w:lvl>
    <w:lvl w:ilvl="4" w:tplc="7D4C5FB2">
      <w:start w:val="1"/>
      <w:numFmt w:val="lowerLetter"/>
      <w:lvlText w:val="%5."/>
      <w:lvlJc w:val="left"/>
      <w:pPr>
        <w:ind w:left="3600" w:hanging="360"/>
      </w:pPr>
    </w:lvl>
    <w:lvl w:ilvl="5" w:tplc="8C6460B8">
      <w:start w:val="1"/>
      <w:numFmt w:val="lowerRoman"/>
      <w:lvlText w:val="%6."/>
      <w:lvlJc w:val="right"/>
      <w:pPr>
        <w:ind w:left="4320" w:hanging="180"/>
      </w:pPr>
    </w:lvl>
    <w:lvl w:ilvl="6" w:tplc="DDF0E0B0">
      <w:start w:val="1"/>
      <w:numFmt w:val="decimal"/>
      <w:lvlText w:val="%7."/>
      <w:lvlJc w:val="left"/>
      <w:pPr>
        <w:ind w:left="5040" w:hanging="360"/>
      </w:pPr>
    </w:lvl>
    <w:lvl w:ilvl="7" w:tplc="7F985EC0">
      <w:start w:val="1"/>
      <w:numFmt w:val="lowerLetter"/>
      <w:lvlText w:val="%8."/>
      <w:lvlJc w:val="left"/>
      <w:pPr>
        <w:ind w:left="5760" w:hanging="360"/>
      </w:pPr>
    </w:lvl>
    <w:lvl w:ilvl="8" w:tplc="76F06CB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2483E"/>
    <w:multiLevelType w:val="multilevel"/>
    <w:tmpl w:val="04050023"/>
    <w:styleLink w:val="lnekoddl"/>
    <w:lvl w:ilvl="0">
      <w:start w:val="1"/>
      <w:numFmt w:val="upperRoman"/>
      <w:lvlText w:val="Článek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Oddíl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7873A8B"/>
    <w:multiLevelType w:val="multilevel"/>
    <w:tmpl w:val="C810B9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/>
        <w:iCs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4F6771F9"/>
    <w:multiLevelType w:val="multilevel"/>
    <w:tmpl w:val="040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516012FC"/>
    <w:multiLevelType w:val="multilevel"/>
    <w:tmpl w:val="FBD0E2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29A3567"/>
    <w:multiLevelType w:val="multilevel"/>
    <w:tmpl w:val="40CE8576"/>
    <w:lvl w:ilvl="0">
      <w:start w:val="1"/>
      <w:numFmt w:val="decimal"/>
      <w:pStyle w:val="INA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56786EFB"/>
    <w:multiLevelType w:val="hybridMultilevel"/>
    <w:tmpl w:val="39B09332"/>
    <w:lvl w:ilvl="0" w:tplc="4C3C109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0C1DBF"/>
    <w:multiLevelType w:val="hybridMultilevel"/>
    <w:tmpl w:val="FFFFFFFF"/>
    <w:lvl w:ilvl="0" w:tplc="C48A7B60">
      <w:start w:val="1"/>
      <w:numFmt w:val="decimal"/>
      <w:lvlText w:val="%1."/>
      <w:lvlJc w:val="left"/>
      <w:pPr>
        <w:ind w:left="720" w:hanging="360"/>
      </w:pPr>
    </w:lvl>
    <w:lvl w:ilvl="1" w:tplc="A612790A">
      <w:start w:val="1"/>
      <w:numFmt w:val="lowerLetter"/>
      <w:lvlText w:val="%2."/>
      <w:lvlJc w:val="left"/>
      <w:pPr>
        <w:ind w:left="1440" w:hanging="360"/>
      </w:pPr>
    </w:lvl>
    <w:lvl w:ilvl="2" w:tplc="FF9EF732">
      <w:start w:val="1"/>
      <w:numFmt w:val="lowerRoman"/>
      <w:lvlText w:val="%3."/>
      <w:lvlJc w:val="right"/>
      <w:pPr>
        <w:ind w:left="2160" w:hanging="180"/>
      </w:pPr>
    </w:lvl>
    <w:lvl w:ilvl="3" w:tplc="F68C1BEC">
      <w:start w:val="1"/>
      <w:numFmt w:val="decimal"/>
      <w:lvlText w:val="%4."/>
      <w:lvlJc w:val="left"/>
      <w:pPr>
        <w:ind w:left="2880" w:hanging="360"/>
      </w:pPr>
    </w:lvl>
    <w:lvl w:ilvl="4" w:tplc="7E3E75A8">
      <w:start w:val="1"/>
      <w:numFmt w:val="lowerLetter"/>
      <w:lvlText w:val="%5."/>
      <w:lvlJc w:val="left"/>
      <w:pPr>
        <w:ind w:left="3600" w:hanging="360"/>
      </w:pPr>
    </w:lvl>
    <w:lvl w:ilvl="5" w:tplc="31DE5ABA">
      <w:start w:val="1"/>
      <w:numFmt w:val="lowerRoman"/>
      <w:lvlText w:val="%6."/>
      <w:lvlJc w:val="right"/>
      <w:pPr>
        <w:ind w:left="4320" w:hanging="180"/>
      </w:pPr>
    </w:lvl>
    <w:lvl w:ilvl="6" w:tplc="F084BDFE">
      <w:start w:val="1"/>
      <w:numFmt w:val="decimal"/>
      <w:lvlText w:val="%7."/>
      <w:lvlJc w:val="left"/>
      <w:pPr>
        <w:ind w:left="5040" w:hanging="360"/>
      </w:pPr>
    </w:lvl>
    <w:lvl w:ilvl="7" w:tplc="6BC24A42">
      <w:start w:val="1"/>
      <w:numFmt w:val="lowerLetter"/>
      <w:lvlText w:val="%8."/>
      <w:lvlJc w:val="left"/>
      <w:pPr>
        <w:ind w:left="5760" w:hanging="360"/>
      </w:pPr>
    </w:lvl>
    <w:lvl w:ilvl="8" w:tplc="367A547E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54D89"/>
    <w:multiLevelType w:val="multilevel"/>
    <w:tmpl w:val="C810B9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/>
        <w:iCs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6C1A7C41"/>
    <w:multiLevelType w:val="hybridMultilevel"/>
    <w:tmpl w:val="FFFFFFFF"/>
    <w:lvl w:ilvl="0" w:tplc="44B8B7CA">
      <w:start w:val="1"/>
      <w:numFmt w:val="decimal"/>
      <w:lvlText w:val="%1."/>
      <w:lvlJc w:val="left"/>
      <w:pPr>
        <w:ind w:left="720" w:hanging="360"/>
      </w:pPr>
    </w:lvl>
    <w:lvl w:ilvl="1" w:tplc="635E8D68">
      <w:start w:val="1"/>
      <w:numFmt w:val="lowerLetter"/>
      <w:lvlText w:val="%2."/>
      <w:lvlJc w:val="left"/>
      <w:pPr>
        <w:ind w:left="1440" w:hanging="360"/>
      </w:pPr>
    </w:lvl>
    <w:lvl w:ilvl="2" w:tplc="6E3437E6">
      <w:start w:val="1"/>
      <w:numFmt w:val="lowerRoman"/>
      <w:lvlText w:val="%3."/>
      <w:lvlJc w:val="right"/>
      <w:pPr>
        <w:ind w:left="2160" w:hanging="180"/>
      </w:pPr>
    </w:lvl>
    <w:lvl w:ilvl="3" w:tplc="C62E4C4A">
      <w:start w:val="1"/>
      <w:numFmt w:val="decimal"/>
      <w:lvlText w:val="%4."/>
      <w:lvlJc w:val="left"/>
      <w:pPr>
        <w:ind w:left="2880" w:hanging="360"/>
      </w:pPr>
    </w:lvl>
    <w:lvl w:ilvl="4" w:tplc="1D6E4F20">
      <w:start w:val="1"/>
      <w:numFmt w:val="lowerLetter"/>
      <w:lvlText w:val="%5."/>
      <w:lvlJc w:val="left"/>
      <w:pPr>
        <w:ind w:left="3600" w:hanging="360"/>
      </w:pPr>
    </w:lvl>
    <w:lvl w:ilvl="5" w:tplc="D5B404B8">
      <w:start w:val="1"/>
      <w:numFmt w:val="lowerRoman"/>
      <w:lvlText w:val="%6."/>
      <w:lvlJc w:val="right"/>
      <w:pPr>
        <w:ind w:left="4320" w:hanging="180"/>
      </w:pPr>
    </w:lvl>
    <w:lvl w:ilvl="6" w:tplc="4C1055E4">
      <w:start w:val="1"/>
      <w:numFmt w:val="decimal"/>
      <w:lvlText w:val="%7."/>
      <w:lvlJc w:val="left"/>
      <w:pPr>
        <w:ind w:left="5040" w:hanging="360"/>
      </w:pPr>
    </w:lvl>
    <w:lvl w:ilvl="7" w:tplc="5FA8472C">
      <w:start w:val="1"/>
      <w:numFmt w:val="lowerLetter"/>
      <w:lvlText w:val="%8."/>
      <w:lvlJc w:val="left"/>
      <w:pPr>
        <w:ind w:left="5760" w:hanging="360"/>
      </w:pPr>
    </w:lvl>
    <w:lvl w:ilvl="8" w:tplc="CA62C78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805FB2"/>
    <w:multiLevelType w:val="hybridMultilevel"/>
    <w:tmpl w:val="FBB62E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CEB1FF2"/>
    <w:multiLevelType w:val="multilevel"/>
    <w:tmpl w:val="9F724E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303078848">
    <w:abstractNumId w:val="10"/>
  </w:num>
  <w:num w:numId="2" w16cid:durableId="971448954">
    <w:abstractNumId w:val="22"/>
  </w:num>
  <w:num w:numId="3" w16cid:durableId="1116830799">
    <w:abstractNumId w:val="5"/>
  </w:num>
  <w:num w:numId="4" w16cid:durableId="807165078">
    <w:abstractNumId w:val="2"/>
  </w:num>
  <w:num w:numId="5" w16cid:durableId="1667173415">
    <w:abstractNumId w:val="1"/>
  </w:num>
  <w:num w:numId="6" w16cid:durableId="2101019988">
    <w:abstractNumId w:val="0"/>
  </w:num>
  <w:num w:numId="7" w16cid:durableId="149058034">
    <w:abstractNumId w:val="19"/>
  </w:num>
  <w:num w:numId="8" w16cid:durableId="808396338">
    <w:abstractNumId w:val="24"/>
  </w:num>
  <w:num w:numId="9" w16cid:durableId="424499381">
    <w:abstractNumId w:val="7"/>
  </w:num>
  <w:num w:numId="10" w16cid:durableId="214631098">
    <w:abstractNumId w:val="12"/>
  </w:num>
  <w:num w:numId="11" w16cid:durableId="1797678567">
    <w:abstractNumId w:val="4"/>
  </w:num>
  <w:num w:numId="12" w16cid:durableId="673384034">
    <w:abstractNumId w:val="3"/>
  </w:num>
  <w:num w:numId="13" w16cid:durableId="2145269590">
    <w:abstractNumId w:val="28"/>
  </w:num>
  <w:num w:numId="14" w16cid:durableId="511799883">
    <w:abstractNumId w:val="27"/>
  </w:num>
  <w:num w:numId="15" w16cid:durableId="456143723">
    <w:abstractNumId w:val="32"/>
  </w:num>
  <w:num w:numId="16" w16cid:durableId="726808009">
    <w:abstractNumId w:val="16"/>
  </w:num>
  <w:num w:numId="17" w16cid:durableId="1050960513">
    <w:abstractNumId w:val="11"/>
  </w:num>
  <w:num w:numId="18" w16cid:durableId="758211210">
    <w:abstractNumId w:val="15"/>
  </w:num>
  <w:num w:numId="19" w16cid:durableId="1263491873">
    <w:abstractNumId w:val="13"/>
  </w:num>
  <w:num w:numId="20" w16cid:durableId="1643971017">
    <w:abstractNumId w:val="30"/>
  </w:num>
  <w:num w:numId="21" w16cid:durableId="812450680">
    <w:abstractNumId w:val="31"/>
  </w:num>
  <w:num w:numId="22" w16cid:durableId="1944653100">
    <w:abstractNumId w:val="23"/>
  </w:num>
  <w:num w:numId="23" w16cid:durableId="1361130280">
    <w:abstractNumId w:val="17"/>
  </w:num>
  <w:num w:numId="24" w16cid:durableId="1482573964">
    <w:abstractNumId w:val="8"/>
  </w:num>
  <w:num w:numId="25" w16cid:durableId="937520929">
    <w:abstractNumId w:val="20"/>
  </w:num>
  <w:num w:numId="26" w16cid:durableId="1333023590">
    <w:abstractNumId w:val="25"/>
  </w:num>
  <w:num w:numId="27" w16cid:durableId="2028941621">
    <w:abstractNumId w:val="6"/>
  </w:num>
  <w:num w:numId="28" w16cid:durableId="153688615">
    <w:abstractNumId w:val="9"/>
  </w:num>
  <w:num w:numId="29" w16cid:durableId="1976790674">
    <w:abstractNumId w:val="14"/>
  </w:num>
  <w:num w:numId="30" w16cid:durableId="641614595">
    <w:abstractNumId w:val="18"/>
  </w:num>
  <w:num w:numId="31" w16cid:durableId="514807374">
    <w:abstractNumId w:val="26"/>
  </w:num>
  <w:num w:numId="32" w16cid:durableId="1384519413">
    <w:abstractNumId w:val="29"/>
  </w:num>
  <w:num w:numId="33" w16cid:durableId="1661931299">
    <w:abstractNumId w:val="2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8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008"/>
    <w:rsid w:val="000025B1"/>
    <w:rsid w:val="00002898"/>
    <w:rsid w:val="00002A48"/>
    <w:rsid w:val="0000346A"/>
    <w:rsid w:val="00003FA9"/>
    <w:rsid w:val="00005E65"/>
    <w:rsid w:val="0000643B"/>
    <w:rsid w:val="00006F1C"/>
    <w:rsid w:val="000101F1"/>
    <w:rsid w:val="0001045B"/>
    <w:rsid w:val="00010FAE"/>
    <w:rsid w:val="00012119"/>
    <w:rsid w:val="00013CE9"/>
    <w:rsid w:val="00014BF5"/>
    <w:rsid w:val="00014F9B"/>
    <w:rsid w:val="00015D10"/>
    <w:rsid w:val="00016304"/>
    <w:rsid w:val="000170C1"/>
    <w:rsid w:val="00020BAB"/>
    <w:rsid w:val="00020D29"/>
    <w:rsid w:val="00021404"/>
    <w:rsid w:val="00021C9C"/>
    <w:rsid w:val="00021D1C"/>
    <w:rsid w:val="00022F0D"/>
    <w:rsid w:val="00023070"/>
    <w:rsid w:val="00025C09"/>
    <w:rsid w:val="000302FC"/>
    <w:rsid w:val="00030BD9"/>
    <w:rsid w:val="00031397"/>
    <w:rsid w:val="00031622"/>
    <w:rsid w:val="000316A3"/>
    <w:rsid w:val="00032376"/>
    <w:rsid w:val="0003261C"/>
    <w:rsid w:val="000332F0"/>
    <w:rsid w:val="00033D2D"/>
    <w:rsid w:val="000341E8"/>
    <w:rsid w:val="00034ADF"/>
    <w:rsid w:val="00034E78"/>
    <w:rsid w:val="0003568C"/>
    <w:rsid w:val="00035CAA"/>
    <w:rsid w:val="00036827"/>
    <w:rsid w:val="00037E88"/>
    <w:rsid w:val="000402C1"/>
    <w:rsid w:val="00040A1D"/>
    <w:rsid w:val="00040E3C"/>
    <w:rsid w:val="00041CE0"/>
    <w:rsid w:val="000421A2"/>
    <w:rsid w:val="000432F3"/>
    <w:rsid w:val="000438FF"/>
    <w:rsid w:val="0004415B"/>
    <w:rsid w:val="000453CD"/>
    <w:rsid w:val="00047F57"/>
    <w:rsid w:val="00050698"/>
    <w:rsid w:val="000507A8"/>
    <w:rsid w:val="000522A3"/>
    <w:rsid w:val="000531CD"/>
    <w:rsid w:val="000535B8"/>
    <w:rsid w:val="00054199"/>
    <w:rsid w:val="00056362"/>
    <w:rsid w:val="000601C5"/>
    <w:rsid w:val="00060420"/>
    <w:rsid w:val="0006081E"/>
    <w:rsid w:val="00060FEC"/>
    <w:rsid w:val="00061481"/>
    <w:rsid w:val="00062065"/>
    <w:rsid w:val="00062AE3"/>
    <w:rsid w:val="00063A10"/>
    <w:rsid w:val="00066AB8"/>
    <w:rsid w:val="00070805"/>
    <w:rsid w:val="00071522"/>
    <w:rsid w:val="00072803"/>
    <w:rsid w:val="00073B04"/>
    <w:rsid w:val="00074936"/>
    <w:rsid w:val="00080462"/>
    <w:rsid w:val="00080D8A"/>
    <w:rsid w:val="000812D8"/>
    <w:rsid w:val="000820C8"/>
    <w:rsid w:val="00082122"/>
    <w:rsid w:val="00082960"/>
    <w:rsid w:val="00082C9E"/>
    <w:rsid w:val="00083690"/>
    <w:rsid w:val="00083747"/>
    <w:rsid w:val="00085D9F"/>
    <w:rsid w:val="000861EC"/>
    <w:rsid w:val="00086317"/>
    <w:rsid w:val="00086D0F"/>
    <w:rsid w:val="00087F30"/>
    <w:rsid w:val="000909C6"/>
    <w:rsid w:val="00091601"/>
    <w:rsid w:val="00092AD0"/>
    <w:rsid w:val="00093D79"/>
    <w:rsid w:val="000960CB"/>
    <w:rsid w:val="0009786D"/>
    <w:rsid w:val="000A1B4E"/>
    <w:rsid w:val="000A2D8D"/>
    <w:rsid w:val="000A3A19"/>
    <w:rsid w:val="000A3A94"/>
    <w:rsid w:val="000A3CAF"/>
    <w:rsid w:val="000A4FC7"/>
    <w:rsid w:val="000A5959"/>
    <w:rsid w:val="000A5981"/>
    <w:rsid w:val="000A623F"/>
    <w:rsid w:val="000A65D8"/>
    <w:rsid w:val="000A724D"/>
    <w:rsid w:val="000B0505"/>
    <w:rsid w:val="000B1086"/>
    <w:rsid w:val="000B1E11"/>
    <w:rsid w:val="000B3D07"/>
    <w:rsid w:val="000B4F9E"/>
    <w:rsid w:val="000B508D"/>
    <w:rsid w:val="000B5108"/>
    <w:rsid w:val="000B51BE"/>
    <w:rsid w:val="000B59CA"/>
    <w:rsid w:val="000B5DD5"/>
    <w:rsid w:val="000B685E"/>
    <w:rsid w:val="000B79EA"/>
    <w:rsid w:val="000B7A93"/>
    <w:rsid w:val="000B7B08"/>
    <w:rsid w:val="000B7C9E"/>
    <w:rsid w:val="000C337F"/>
    <w:rsid w:val="000C6EA0"/>
    <w:rsid w:val="000D0227"/>
    <w:rsid w:val="000D0760"/>
    <w:rsid w:val="000D0BA5"/>
    <w:rsid w:val="000D1DAE"/>
    <w:rsid w:val="000D39CA"/>
    <w:rsid w:val="000D4037"/>
    <w:rsid w:val="000D52C0"/>
    <w:rsid w:val="000D559A"/>
    <w:rsid w:val="000D5BD3"/>
    <w:rsid w:val="000D6081"/>
    <w:rsid w:val="000D6ECB"/>
    <w:rsid w:val="000D797A"/>
    <w:rsid w:val="000E03C3"/>
    <w:rsid w:val="000E134D"/>
    <w:rsid w:val="000E2576"/>
    <w:rsid w:val="000E25A9"/>
    <w:rsid w:val="000E2FEF"/>
    <w:rsid w:val="000E3DBA"/>
    <w:rsid w:val="000E46EC"/>
    <w:rsid w:val="000E7D82"/>
    <w:rsid w:val="000F0939"/>
    <w:rsid w:val="000F1B92"/>
    <w:rsid w:val="000F213D"/>
    <w:rsid w:val="000F21D5"/>
    <w:rsid w:val="000F2B02"/>
    <w:rsid w:val="000F3905"/>
    <w:rsid w:val="000F3DE9"/>
    <w:rsid w:val="000F5FB9"/>
    <w:rsid w:val="000F6D9B"/>
    <w:rsid w:val="000F7340"/>
    <w:rsid w:val="000F7A85"/>
    <w:rsid w:val="00102E78"/>
    <w:rsid w:val="001035B3"/>
    <w:rsid w:val="00103F2B"/>
    <w:rsid w:val="0010507E"/>
    <w:rsid w:val="00105667"/>
    <w:rsid w:val="001056F0"/>
    <w:rsid w:val="00105827"/>
    <w:rsid w:val="00105D7C"/>
    <w:rsid w:val="00106041"/>
    <w:rsid w:val="00106112"/>
    <w:rsid w:val="001061A3"/>
    <w:rsid w:val="001069F5"/>
    <w:rsid w:val="00106BFC"/>
    <w:rsid w:val="001075F9"/>
    <w:rsid w:val="001138CA"/>
    <w:rsid w:val="001140F1"/>
    <w:rsid w:val="001151C1"/>
    <w:rsid w:val="001166EF"/>
    <w:rsid w:val="00116889"/>
    <w:rsid w:val="00121321"/>
    <w:rsid w:val="0012133A"/>
    <w:rsid w:val="00121551"/>
    <w:rsid w:val="00122E94"/>
    <w:rsid w:val="00122F38"/>
    <w:rsid w:val="00123B20"/>
    <w:rsid w:val="00124BAA"/>
    <w:rsid w:val="00124EE5"/>
    <w:rsid w:val="00125548"/>
    <w:rsid w:val="0012584C"/>
    <w:rsid w:val="0012792E"/>
    <w:rsid w:val="00127F8E"/>
    <w:rsid w:val="00131385"/>
    <w:rsid w:val="00132730"/>
    <w:rsid w:val="0013499E"/>
    <w:rsid w:val="00135163"/>
    <w:rsid w:val="00135C90"/>
    <w:rsid w:val="0013620B"/>
    <w:rsid w:val="00136896"/>
    <w:rsid w:val="00136CA7"/>
    <w:rsid w:val="00136FC4"/>
    <w:rsid w:val="0013701F"/>
    <w:rsid w:val="00140B85"/>
    <w:rsid w:val="00141214"/>
    <w:rsid w:val="001446B6"/>
    <w:rsid w:val="001446EE"/>
    <w:rsid w:val="00144FBF"/>
    <w:rsid w:val="001475AC"/>
    <w:rsid w:val="00147D2B"/>
    <w:rsid w:val="00147D4A"/>
    <w:rsid w:val="00150A61"/>
    <w:rsid w:val="00151AE9"/>
    <w:rsid w:val="00152617"/>
    <w:rsid w:val="00153B90"/>
    <w:rsid w:val="00153BF4"/>
    <w:rsid w:val="00154554"/>
    <w:rsid w:val="00154AE9"/>
    <w:rsid w:val="00156A03"/>
    <w:rsid w:val="00157024"/>
    <w:rsid w:val="001579F6"/>
    <w:rsid w:val="00157F51"/>
    <w:rsid w:val="001639BF"/>
    <w:rsid w:val="00163F0A"/>
    <w:rsid w:val="001644F5"/>
    <w:rsid w:val="00167019"/>
    <w:rsid w:val="00171D65"/>
    <w:rsid w:val="00175EBC"/>
    <w:rsid w:val="00176984"/>
    <w:rsid w:val="00177894"/>
    <w:rsid w:val="00177EDB"/>
    <w:rsid w:val="00181461"/>
    <w:rsid w:val="00183890"/>
    <w:rsid w:val="00184AC3"/>
    <w:rsid w:val="00186E03"/>
    <w:rsid w:val="001907CF"/>
    <w:rsid w:val="00190C38"/>
    <w:rsid w:val="0019252C"/>
    <w:rsid w:val="0019262D"/>
    <w:rsid w:val="001928C0"/>
    <w:rsid w:val="0019393D"/>
    <w:rsid w:val="00194E9B"/>
    <w:rsid w:val="0019672E"/>
    <w:rsid w:val="0019673C"/>
    <w:rsid w:val="001978B1"/>
    <w:rsid w:val="00197D6F"/>
    <w:rsid w:val="001A0E22"/>
    <w:rsid w:val="001A270A"/>
    <w:rsid w:val="001A2CB0"/>
    <w:rsid w:val="001A5FDE"/>
    <w:rsid w:val="001A653C"/>
    <w:rsid w:val="001A6819"/>
    <w:rsid w:val="001A6D27"/>
    <w:rsid w:val="001A7811"/>
    <w:rsid w:val="001B0382"/>
    <w:rsid w:val="001B1042"/>
    <w:rsid w:val="001B1630"/>
    <w:rsid w:val="001B54ED"/>
    <w:rsid w:val="001B585B"/>
    <w:rsid w:val="001B7B38"/>
    <w:rsid w:val="001B7DA5"/>
    <w:rsid w:val="001C0ACA"/>
    <w:rsid w:val="001C0E55"/>
    <w:rsid w:val="001C118A"/>
    <w:rsid w:val="001C1661"/>
    <w:rsid w:val="001C1920"/>
    <w:rsid w:val="001C254E"/>
    <w:rsid w:val="001C2D2C"/>
    <w:rsid w:val="001C42B1"/>
    <w:rsid w:val="001C5616"/>
    <w:rsid w:val="001C668A"/>
    <w:rsid w:val="001D00C9"/>
    <w:rsid w:val="001D06A2"/>
    <w:rsid w:val="001D1BF3"/>
    <w:rsid w:val="001D2258"/>
    <w:rsid w:val="001D2543"/>
    <w:rsid w:val="001D2CCE"/>
    <w:rsid w:val="001D30E4"/>
    <w:rsid w:val="001D31B6"/>
    <w:rsid w:val="001D45FB"/>
    <w:rsid w:val="001D4BB4"/>
    <w:rsid w:val="001D505D"/>
    <w:rsid w:val="001D586E"/>
    <w:rsid w:val="001D5D49"/>
    <w:rsid w:val="001D5E62"/>
    <w:rsid w:val="001D7C69"/>
    <w:rsid w:val="001E1DD2"/>
    <w:rsid w:val="001E2746"/>
    <w:rsid w:val="001E2B2E"/>
    <w:rsid w:val="001E2FC4"/>
    <w:rsid w:val="001E31A7"/>
    <w:rsid w:val="001E3B8D"/>
    <w:rsid w:val="001E4290"/>
    <w:rsid w:val="001E4E74"/>
    <w:rsid w:val="001E4F27"/>
    <w:rsid w:val="001E695F"/>
    <w:rsid w:val="001E76B9"/>
    <w:rsid w:val="001E7941"/>
    <w:rsid w:val="001F0103"/>
    <w:rsid w:val="001F0924"/>
    <w:rsid w:val="001F0930"/>
    <w:rsid w:val="001F13E8"/>
    <w:rsid w:val="001F2EA3"/>
    <w:rsid w:val="001F2F67"/>
    <w:rsid w:val="001F38C2"/>
    <w:rsid w:val="001F5F38"/>
    <w:rsid w:val="001F5FCD"/>
    <w:rsid w:val="001F7130"/>
    <w:rsid w:val="0020211D"/>
    <w:rsid w:val="002030E9"/>
    <w:rsid w:val="002043A3"/>
    <w:rsid w:val="00204471"/>
    <w:rsid w:val="00204533"/>
    <w:rsid w:val="00204D94"/>
    <w:rsid w:val="002059E2"/>
    <w:rsid w:val="00206421"/>
    <w:rsid w:val="002073DC"/>
    <w:rsid w:val="002114A4"/>
    <w:rsid w:val="00211776"/>
    <w:rsid w:val="0021216E"/>
    <w:rsid w:val="00212341"/>
    <w:rsid w:val="00212373"/>
    <w:rsid w:val="00213D49"/>
    <w:rsid w:val="00215835"/>
    <w:rsid w:val="002167F5"/>
    <w:rsid w:val="00217430"/>
    <w:rsid w:val="002179A1"/>
    <w:rsid w:val="002203FE"/>
    <w:rsid w:val="0022079C"/>
    <w:rsid w:val="002208B5"/>
    <w:rsid w:val="00220B8B"/>
    <w:rsid w:val="00220E0B"/>
    <w:rsid w:val="00220F33"/>
    <w:rsid w:val="00222282"/>
    <w:rsid w:val="00224482"/>
    <w:rsid w:val="00226019"/>
    <w:rsid w:val="00226CD5"/>
    <w:rsid w:val="002278BC"/>
    <w:rsid w:val="00230635"/>
    <w:rsid w:val="00230F41"/>
    <w:rsid w:val="0023182E"/>
    <w:rsid w:val="00231F24"/>
    <w:rsid w:val="002326DB"/>
    <w:rsid w:val="00234AF8"/>
    <w:rsid w:val="00234E6E"/>
    <w:rsid w:val="002353F0"/>
    <w:rsid w:val="00236731"/>
    <w:rsid w:val="00237362"/>
    <w:rsid w:val="002373D0"/>
    <w:rsid w:val="00237DA4"/>
    <w:rsid w:val="002415B5"/>
    <w:rsid w:val="00242D11"/>
    <w:rsid w:val="00242FC7"/>
    <w:rsid w:val="00243711"/>
    <w:rsid w:val="002444F9"/>
    <w:rsid w:val="00244516"/>
    <w:rsid w:val="00244637"/>
    <w:rsid w:val="00245F6B"/>
    <w:rsid w:val="00246665"/>
    <w:rsid w:val="0025020C"/>
    <w:rsid w:val="002519B5"/>
    <w:rsid w:val="0025260F"/>
    <w:rsid w:val="00257968"/>
    <w:rsid w:val="00257ABD"/>
    <w:rsid w:val="00257D4C"/>
    <w:rsid w:val="002612A1"/>
    <w:rsid w:val="00261499"/>
    <w:rsid w:val="00261BB2"/>
    <w:rsid w:val="00263D1C"/>
    <w:rsid w:val="00264428"/>
    <w:rsid w:val="00264973"/>
    <w:rsid w:val="00265DE4"/>
    <w:rsid w:val="0026638E"/>
    <w:rsid w:val="002669A0"/>
    <w:rsid w:val="00267571"/>
    <w:rsid w:val="002675A1"/>
    <w:rsid w:val="00267782"/>
    <w:rsid w:val="00271AFE"/>
    <w:rsid w:val="00271C01"/>
    <w:rsid w:val="00271FB2"/>
    <w:rsid w:val="00272AAB"/>
    <w:rsid w:val="0027310D"/>
    <w:rsid w:val="0027312C"/>
    <w:rsid w:val="0027347F"/>
    <w:rsid w:val="00274BBA"/>
    <w:rsid w:val="00276369"/>
    <w:rsid w:val="0027654C"/>
    <w:rsid w:val="00276C0E"/>
    <w:rsid w:val="002808C1"/>
    <w:rsid w:val="002810CF"/>
    <w:rsid w:val="002810D4"/>
    <w:rsid w:val="00281A80"/>
    <w:rsid w:val="00282587"/>
    <w:rsid w:val="00284ED2"/>
    <w:rsid w:val="00285597"/>
    <w:rsid w:val="00286A89"/>
    <w:rsid w:val="00287142"/>
    <w:rsid w:val="002877E1"/>
    <w:rsid w:val="002913D4"/>
    <w:rsid w:val="00291458"/>
    <w:rsid w:val="00291B30"/>
    <w:rsid w:val="00291E5D"/>
    <w:rsid w:val="0029206E"/>
    <w:rsid w:val="00293109"/>
    <w:rsid w:val="00293407"/>
    <w:rsid w:val="00293E2B"/>
    <w:rsid w:val="0029489A"/>
    <w:rsid w:val="002959C5"/>
    <w:rsid w:val="00295C19"/>
    <w:rsid w:val="00296AC6"/>
    <w:rsid w:val="00296C93"/>
    <w:rsid w:val="0029719C"/>
    <w:rsid w:val="00297A96"/>
    <w:rsid w:val="00297B08"/>
    <w:rsid w:val="002A03AF"/>
    <w:rsid w:val="002A2944"/>
    <w:rsid w:val="002A2A48"/>
    <w:rsid w:val="002A2C15"/>
    <w:rsid w:val="002A3859"/>
    <w:rsid w:val="002A5714"/>
    <w:rsid w:val="002A5857"/>
    <w:rsid w:val="002A6F75"/>
    <w:rsid w:val="002B00D0"/>
    <w:rsid w:val="002B0CFF"/>
    <w:rsid w:val="002B1326"/>
    <w:rsid w:val="002B33D4"/>
    <w:rsid w:val="002B46A4"/>
    <w:rsid w:val="002B54C4"/>
    <w:rsid w:val="002B5570"/>
    <w:rsid w:val="002B5F99"/>
    <w:rsid w:val="002B78A7"/>
    <w:rsid w:val="002B7C17"/>
    <w:rsid w:val="002C203A"/>
    <w:rsid w:val="002C2936"/>
    <w:rsid w:val="002C3755"/>
    <w:rsid w:val="002C4098"/>
    <w:rsid w:val="002C42ED"/>
    <w:rsid w:val="002C451C"/>
    <w:rsid w:val="002C4CBB"/>
    <w:rsid w:val="002C4DC7"/>
    <w:rsid w:val="002C6515"/>
    <w:rsid w:val="002C6EEE"/>
    <w:rsid w:val="002D0351"/>
    <w:rsid w:val="002D27C4"/>
    <w:rsid w:val="002D28C5"/>
    <w:rsid w:val="002D32EC"/>
    <w:rsid w:val="002D4BAF"/>
    <w:rsid w:val="002D61E3"/>
    <w:rsid w:val="002E0961"/>
    <w:rsid w:val="002E1F39"/>
    <w:rsid w:val="002E21CF"/>
    <w:rsid w:val="002E32B2"/>
    <w:rsid w:val="002E370C"/>
    <w:rsid w:val="002E38A4"/>
    <w:rsid w:val="002E537A"/>
    <w:rsid w:val="002E76A6"/>
    <w:rsid w:val="002E7719"/>
    <w:rsid w:val="002E77CE"/>
    <w:rsid w:val="002F0387"/>
    <w:rsid w:val="002F0D29"/>
    <w:rsid w:val="002F13CB"/>
    <w:rsid w:val="002F3B2B"/>
    <w:rsid w:val="002F3BB0"/>
    <w:rsid w:val="002F4051"/>
    <w:rsid w:val="002F46D7"/>
    <w:rsid w:val="002F602F"/>
    <w:rsid w:val="002F6F1C"/>
    <w:rsid w:val="002F71B8"/>
    <w:rsid w:val="003005F0"/>
    <w:rsid w:val="00300D49"/>
    <w:rsid w:val="00301472"/>
    <w:rsid w:val="0030199F"/>
    <w:rsid w:val="00301B8D"/>
    <w:rsid w:val="00303DCB"/>
    <w:rsid w:val="003050A8"/>
    <w:rsid w:val="003065FD"/>
    <w:rsid w:val="00306FDA"/>
    <w:rsid w:val="00307457"/>
    <w:rsid w:val="00311C38"/>
    <w:rsid w:val="00312D70"/>
    <w:rsid w:val="003146E6"/>
    <w:rsid w:val="003149D4"/>
    <w:rsid w:val="00315089"/>
    <w:rsid w:val="00317E87"/>
    <w:rsid w:val="00320053"/>
    <w:rsid w:val="00320708"/>
    <w:rsid w:val="00321401"/>
    <w:rsid w:val="003226D0"/>
    <w:rsid w:val="00323483"/>
    <w:rsid w:val="003237B6"/>
    <w:rsid w:val="003240B5"/>
    <w:rsid w:val="00325EE3"/>
    <w:rsid w:val="00326B9F"/>
    <w:rsid w:val="00330577"/>
    <w:rsid w:val="00330C03"/>
    <w:rsid w:val="0033195F"/>
    <w:rsid w:val="003323A2"/>
    <w:rsid w:val="003342B7"/>
    <w:rsid w:val="0033440A"/>
    <w:rsid w:val="003345C3"/>
    <w:rsid w:val="003345F5"/>
    <w:rsid w:val="0033553D"/>
    <w:rsid w:val="0033594C"/>
    <w:rsid w:val="00336F0B"/>
    <w:rsid w:val="0034008E"/>
    <w:rsid w:val="00341394"/>
    <w:rsid w:val="0034204C"/>
    <w:rsid w:val="00342FDB"/>
    <w:rsid w:val="00343A67"/>
    <w:rsid w:val="00345807"/>
    <w:rsid w:val="00345878"/>
    <w:rsid w:val="00350084"/>
    <w:rsid w:val="003500DB"/>
    <w:rsid w:val="00350111"/>
    <w:rsid w:val="003554F7"/>
    <w:rsid w:val="003563B3"/>
    <w:rsid w:val="00356621"/>
    <w:rsid w:val="00356F13"/>
    <w:rsid w:val="00357276"/>
    <w:rsid w:val="00357BE1"/>
    <w:rsid w:val="0036292F"/>
    <w:rsid w:val="00362AEF"/>
    <w:rsid w:val="0036315D"/>
    <w:rsid w:val="00363296"/>
    <w:rsid w:val="00363B01"/>
    <w:rsid w:val="003643D5"/>
    <w:rsid w:val="00364AD6"/>
    <w:rsid w:val="00364D6D"/>
    <w:rsid w:val="00367E2A"/>
    <w:rsid w:val="00370D96"/>
    <w:rsid w:val="00371007"/>
    <w:rsid w:val="00371168"/>
    <w:rsid w:val="003721FD"/>
    <w:rsid w:val="00373CA8"/>
    <w:rsid w:val="00374654"/>
    <w:rsid w:val="00376553"/>
    <w:rsid w:val="00376CC6"/>
    <w:rsid w:val="00376D4B"/>
    <w:rsid w:val="00380DB2"/>
    <w:rsid w:val="00381325"/>
    <w:rsid w:val="003827B6"/>
    <w:rsid w:val="00382C1E"/>
    <w:rsid w:val="00382C50"/>
    <w:rsid w:val="0038306D"/>
    <w:rsid w:val="0038358D"/>
    <w:rsid w:val="003856D1"/>
    <w:rsid w:val="0038619E"/>
    <w:rsid w:val="0038671C"/>
    <w:rsid w:val="00386A0C"/>
    <w:rsid w:val="0039012A"/>
    <w:rsid w:val="00390510"/>
    <w:rsid w:val="00390B5E"/>
    <w:rsid w:val="00391B5E"/>
    <w:rsid w:val="003928D2"/>
    <w:rsid w:val="003935A9"/>
    <w:rsid w:val="00394811"/>
    <w:rsid w:val="003955B9"/>
    <w:rsid w:val="003958CB"/>
    <w:rsid w:val="00396E7F"/>
    <w:rsid w:val="00397C91"/>
    <w:rsid w:val="003A356F"/>
    <w:rsid w:val="003A35D8"/>
    <w:rsid w:val="003A3639"/>
    <w:rsid w:val="003A3DA7"/>
    <w:rsid w:val="003A4F94"/>
    <w:rsid w:val="003A5206"/>
    <w:rsid w:val="003A54BA"/>
    <w:rsid w:val="003A5639"/>
    <w:rsid w:val="003A5D31"/>
    <w:rsid w:val="003A67BF"/>
    <w:rsid w:val="003B0DB2"/>
    <w:rsid w:val="003B1023"/>
    <w:rsid w:val="003B105B"/>
    <w:rsid w:val="003B2ED8"/>
    <w:rsid w:val="003B338C"/>
    <w:rsid w:val="003B44DB"/>
    <w:rsid w:val="003B47A7"/>
    <w:rsid w:val="003B7090"/>
    <w:rsid w:val="003B7EC1"/>
    <w:rsid w:val="003C0729"/>
    <w:rsid w:val="003C0755"/>
    <w:rsid w:val="003C0AE3"/>
    <w:rsid w:val="003C2408"/>
    <w:rsid w:val="003C3084"/>
    <w:rsid w:val="003C339F"/>
    <w:rsid w:val="003C5E4D"/>
    <w:rsid w:val="003C7AAD"/>
    <w:rsid w:val="003D08B5"/>
    <w:rsid w:val="003D0D1E"/>
    <w:rsid w:val="003D154D"/>
    <w:rsid w:val="003D1885"/>
    <w:rsid w:val="003D28E6"/>
    <w:rsid w:val="003D29FB"/>
    <w:rsid w:val="003D2A61"/>
    <w:rsid w:val="003D3808"/>
    <w:rsid w:val="003D513B"/>
    <w:rsid w:val="003D66BA"/>
    <w:rsid w:val="003D6B85"/>
    <w:rsid w:val="003D763D"/>
    <w:rsid w:val="003D77C2"/>
    <w:rsid w:val="003E0CC8"/>
    <w:rsid w:val="003E1B4D"/>
    <w:rsid w:val="003E2103"/>
    <w:rsid w:val="003E3C39"/>
    <w:rsid w:val="003E56BD"/>
    <w:rsid w:val="003E7EEA"/>
    <w:rsid w:val="003F57A6"/>
    <w:rsid w:val="003F5939"/>
    <w:rsid w:val="003F67E0"/>
    <w:rsid w:val="003F7C1A"/>
    <w:rsid w:val="0040117B"/>
    <w:rsid w:val="00401C8F"/>
    <w:rsid w:val="00402B89"/>
    <w:rsid w:val="00402DC1"/>
    <w:rsid w:val="004031DE"/>
    <w:rsid w:val="00404907"/>
    <w:rsid w:val="00405EF8"/>
    <w:rsid w:val="0040611A"/>
    <w:rsid w:val="00407137"/>
    <w:rsid w:val="0040722D"/>
    <w:rsid w:val="00407F53"/>
    <w:rsid w:val="00412450"/>
    <w:rsid w:val="00413160"/>
    <w:rsid w:val="00413D97"/>
    <w:rsid w:val="004177CA"/>
    <w:rsid w:val="004177EC"/>
    <w:rsid w:val="00423A13"/>
    <w:rsid w:val="00424050"/>
    <w:rsid w:val="00425D5B"/>
    <w:rsid w:val="00425F26"/>
    <w:rsid w:val="00427179"/>
    <w:rsid w:val="00427779"/>
    <w:rsid w:val="004278CB"/>
    <w:rsid w:val="00427C74"/>
    <w:rsid w:val="004319D7"/>
    <w:rsid w:val="00433981"/>
    <w:rsid w:val="004344F1"/>
    <w:rsid w:val="004348EA"/>
    <w:rsid w:val="0043557E"/>
    <w:rsid w:val="00435C2E"/>
    <w:rsid w:val="004375A6"/>
    <w:rsid w:val="00440200"/>
    <w:rsid w:val="004442C1"/>
    <w:rsid w:val="00445632"/>
    <w:rsid w:val="00445EED"/>
    <w:rsid w:val="00445F5D"/>
    <w:rsid w:val="00447F48"/>
    <w:rsid w:val="00451357"/>
    <w:rsid w:val="00451F60"/>
    <w:rsid w:val="00452FC5"/>
    <w:rsid w:val="00453FFC"/>
    <w:rsid w:val="0045745B"/>
    <w:rsid w:val="00457D72"/>
    <w:rsid w:val="00460B30"/>
    <w:rsid w:val="004627DE"/>
    <w:rsid w:val="00464912"/>
    <w:rsid w:val="00465816"/>
    <w:rsid w:val="004669D5"/>
    <w:rsid w:val="00467410"/>
    <w:rsid w:val="00476D7C"/>
    <w:rsid w:val="00477616"/>
    <w:rsid w:val="00477BD4"/>
    <w:rsid w:val="00477BEA"/>
    <w:rsid w:val="00482619"/>
    <w:rsid w:val="0048311C"/>
    <w:rsid w:val="00484F7B"/>
    <w:rsid w:val="00485BEB"/>
    <w:rsid w:val="0048689A"/>
    <w:rsid w:val="00487676"/>
    <w:rsid w:val="004901CA"/>
    <w:rsid w:val="00491B95"/>
    <w:rsid w:val="00493A46"/>
    <w:rsid w:val="00493BED"/>
    <w:rsid w:val="00493CEA"/>
    <w:rsid w:val="0049438B"/>
    <w:rsid w:val="00497B30"/>
    <w:rsid w:val="004A1308"/>
    <w:rsid w:val="004A2053"/>
    <w:rsid w:val="004A24CE"/>
    <w:rsid w:val="004A3939"/>
    <w:rsid w:val="004A45CF"/>
    <w:rsid w:val="004A6115"/>
    <w:rsid w:val="004A62F2"/>
    <w:rsid w:val="004A6468"/>
    <w:rsid w:val="004B15E4"/>
    <w:rsid w:val="004B2923"/>
    <w:rsid w:val="004B2E44"/>
    <w:rsid w:val="004B333B"/>
    <w:rsid w:val="004B344F"/>
    <w:rsid w:val="004B3981"/>
    <w:rsid w:val="004B39AA"/>
    <w:rsid w:val="004B47DF"/>
    <w:rsid w:val="004B4AE3"/>
    <w:rsid w:val="004C0742"/>
    <w:rsid w:val="004C0FAF"/>
    <w:rsid w:val="004C2224"/>
    <w:rsid w:val="004C29B3"/>
    <w:rsid w:val="004C2CD0"/>
    <w:rsid w:val="004C364C"/>
    <w:rsid w:val="004C5FCD"/>
    <w:rsid w:val="004C65D6"/>
    <w:rsid w:val="004C6FA4"/>
    <w:rsid w:val="004D09FF"/>
    <w:rsid w:val="004D0C79"/>
    <w:rsid w:val="004D1819"/>
    <w:rsid w:val="004D20A6"/>
    <w:rsid w:val="004D3E58"/>
    <w:rsid w:val="004D6EB0"/>
    <w:rsid w:val="004E0E42"/>
    <w:rsid w:val="004E1455"/>
    <w:rsid w:val="004E18FE"/>
    <w:rsid w:val="004E2EC5"/>
    <w:rsid w:val="004E41F9"/>
    <w:rsid w:val="004E57C3"/>
    <w:rsid w:val="004E64CE"/>
    <w:rsid w:val="004E701A"/>
    <w:rsid w:val="004E74D6"/>
    <w:rsid w:val="004F04B1"/>
    <w:rsid w:val="004F1C03"/>
    <w:rsid w:val="004F3675"/>
    <w:rsid w:val="004F622C"/>
    <w:rsid w:val="004F676C"/>
    <w:rsid w:val="004F729A"/>
    <w:rsid w:val="004F7616"/>
    <w:rsid w:val="005009DD"/>
    <w:rsid w:val="0050142E"/>
    <w:rsid w:val="00502C06"/>
    <w:rsid w:val="00506C77"/>
    <w:rsid w:val="00507DBD"/>
    <w:rsid w:val="00510484"/>
    <w:rsid w:val="00510722"/>
    <w:rsid w:val="005110A5"/>
    <w:rsid w:val="00511650"/>
    <w:rsid w:val="00513ACA"/>
    <w:rsid w:val="00513FDE"/>
    <w:rsid w:val="005148BC"/>
    <w:rsid w:val="005155A6"/>
    <w:rsid w:val="00515B1A"/>
    <w:rsid w:val="00515ED1"/>
    <w:rsid w:val="005169EF"/>
    <w:rsid w:val="00516D95"/>
    <w:rsid w:val="005178EF"/>
    <w:rsid w:val="0051798F"/>
    <w:rsid w:val="00517ADE"/>
    <w:rsid w:val="00523AC2"/>
    <w:rsid w:val="00523E3C"/>
    <w:rsid w:val="00525802"/>
    <w:rsid w:val="00527142"/>
    <w:rsid w:val="0052736B"/>
    <w:rsid w:val="00527A7D"/>
    <w:rsid w:val="0053191F"/>
    <w:rsid w:val="00532B2A"/>
    <w:rsid w:val="00532E3E"/>
    <w:rsid w:val="00532F8E"/>
    <w:rsid w:val="00533A2A"/>
    <w:rsid w:val="00533EA7"/>
    <w:rsid w:val="0053434E"/>
    <w:rsid w:val="00536715"/>
    <w:rsid w:val="0053687D"/>
    <w:rsid w:val="005378D7"/>
    <w:rsid w:val="005407AA"/>
    <w:rsid w:val="00540AA5"/>
    <w:rsid w:val="00541ECD"/>
    <w:rsid w:val="0054381E"/>
    <w:rsid w:val="0054435C"/>
    <w:rsid w:val="00544BEF"/>
    <w:rsid w:val="00545AEC"/>
    <w:rsid w:val="005461C6"/>
    <w:rsid w:val="0054791D"/>
    <w:rsid w:val="00547F61"/>
    <w:rsid w:val="005511C2"/>
    <w:rsid w:val="00552305"/>
    <w:rsid w:val="00552A4B"/>
    <w:rsid w:val="00552D4A"/>
    <w:rsid w:val="0055336B"/>
    <w:rsid w:val="00553751"/>
    <w:rsid w:val="00553A2C"/>
    <w:rsid w:val="0055408E"/>
    <w:rsid w:val="0055470A"/>
    <w:rsid w:val="005548C0"/>
    <w:rsid w:val="0055523A"/>
    <w:rsid w:val="00555D79"/>
    <w:rsid w:val="00556CC4"/>
    <w:rsid w:val="00556CF5"/>
    <w:rsid w:val="00560C40"/>
    <w:rsid w:val="00563562"/>
    <w:rsid w:val="00566521"/>
    <w:rsid w:val="00566732"/>
    <w:rsid w:val="00567085"/>
    <w:rsid w:val="00567E20"/>
    <w:rsid w:val="00570E1A"/>
    <w:rsid w:val="00572549"/>
    <w:rsid w:val="0057277B"/>
    <w:rsid w:val="00573F6C"/>
    <w:rsid w:val="00575AC2"/>
    <w:rsid w:val="00576A07"/>
    <w:rsid w:val="00580B87"/>
    <w:rsid w:val="00581A75"/>
    <w:rsid w:val="0058212C"/>
    <w:rsid w:val="005829ED"/>
    <w:rsid w:val="00582B47"/>
    <w:rsid w:val="005839A8"/>
    <w:rsid w:val="005851D0"/>
    <w:rsid w:val="0058521F"/>
    <w:rsid w:val="00585A8D"/>
    <w:rsid w:val="00585BA2"/>
    <w:rsid w:val="00586A02"/>
    <w:rsid w:val="005878D7"/>
    <w:rsid w:val="00587FF2"/>
    <w:rsid w:val="00590070"/>
    <w:rsid w:val="0059133C"/>
    <w:rsid w:val="00591D55"/>
    <w:rsid w:val="00592079"/>
    <w:rsid w:val="00593669"/>
    <w:rsid w:val="00593AE7"/>
    <w:rsid w:val="00594F67"/>
    <w:rsid w:val="005950BF"/>
    <w:rsid w:val="00595284"/>
    <w:rsid w:val="00595B1E"/>
    <w:rsid w:val="00595BD2"/>
    <w:rsid w:val="005969DD"/>
    <w:rsid w:val="00596CDF"/>
    <w:rsid w:val="00597E85"/>
    <w:rsid w:val="005A1580"/>
    <w:rsid w:val="005A1BD4"/>
    <w:rsid w:val="005A1EFC"/>
    <w:rsid w:val="005A3C8C"/>
    <w:rsid w:val="005A4477"/>
    <w:rsid w:val="005A55AE"/>
    <w:rsid w:val="005A5F0E"/>
    <w:rsid w:val="005A6512"/>
    <w:rsid w:val="005B076D"/>
    <w:rsid w:val="005B0E01"/>
    <w:rsid w:val="005B1D7A"/>
    <w:rsid w:val="005B1E2E"/>
    <w:rsid w:val="005B4837"/>
    <w:rsid w:val="005B58C6"/>
    <w:rsid w:val="005B683C"/>
    <w:rsid w:val="005C1C80"/>
    <w:rsid w:val="005C2266"/>
    <w:rsid w:val="005C3341"/>
    <w:rsid w:val="005C3874"/>
    <w:rsid w:val="005C4C72"/>
    <w:rsid w:val="005C4D14"/>
    <w:rsid w:val="005C6279"/>
    <w:rsid w:val="005C6856"/>
    <w:rsid w:val="005D0D37"/>
    <w:rsid w:val="005D1D1B"/>
    <w:rsid w:val="005D3265"/>
    <w:rsid w:val="005D3289"/>
    <w:rsid w:val="005D35EB"/>
    <w:rsid w:val="005D402D"/>
    <w:rsid w:val="005D4643"/>
    <w:rsid w:val="005D46E1"/>
    <w:rsid w:val="005D4D60"/>
    <w:rsid w:val="005D59B8"/>
    <w:rsid w:val="005D6048"/>
    <w:rsid w:val="005E02A8"/>
    <w:rsid w:val="005E0A1B"/>
    <w:rsid w:val="005E1AA3"/>
    <w:rsid w:val="005E2096"/>
    <w:rsid w:val="005E310D"/>
    <w:rsid w:val="005E5266"/>
    <w:rsid w:val="005E6405"/>
    <w:rsid w:val="005E7416"/>
    <w:rsid w:val="005E7C5D"/>
    <w:rsid w:val="005F04B6"/>
    <w:rsid w:val="005F48AB"/>
    <w:rsid w:val="005F4F62"/>
    <w:rsid w:val="00600DFD"/>
    <w:rsid w:val="006022E7"/>
    <w:rsid w:val="00602877"/>
    <w:rsid w:val="006032EB"/>
    <w:rsid w:val="00604F0A"/>
    <w:rsid w:val="00604F6D"/>
    <w:rsid w:val="00606955"/>
    <w:rsid w:val="0060695A"/>
    <w:rsid w:val="0060758F"/>
    <w:rsid w:val="0060774E"/>
    <w:rsid w:val="00611460"/>
    <w:rsid w:val="00611AB5"/>
    <w:rsid w:val="00612344"/>
    <w:rsid w:val="006133F4"/>
    <w:rsid w:val="00614218"/>
    <w:rsid w:val="00614BF1"/>
    <w:rsid w:val="00615C66"/>
    <w:rsid w:val="0061656F"/>
    <w:rsid w:val="006168D8"/>
    <w:rsid w:val="006170A3"/>
    <w:rsid w:val="0061718F"/>
    <w:rsid w:val="00617928"/>
    <w:rsid w:val="006179C0"/>
    <w:rsid w:val="00620011"/>
    <w:rsid w:val="00621BE5"/>
    <w:rsid w:val="00623D4E"/>
    <w:rsid w:val="00624083"/>
    <w:rsid w:val="0062559C"/>
    <w:rsid w:val="006268BF"/>
    <w:rsid w:val="00626DAE"/>
    <w:rsid w:val="00627361"/>
    <w:rsid w:val="00632C60"/>
    <w:rsid w:val="006343C4"/>
    <w:rsid w:val="0063504B"/>
    <w:rsid w:val="006365BA"/>
    <w:rsid w:val="00636D1E"/>
    <w:rsid w:val="00637E86"/>
    <w:rsid w:val="00640DD0"/>
    <w:rsid w:val="006411C3"/>
    <w:rsid w:val="00641C2F"/>
    <w:rsid w:val="00641E6B"/>
    <w:rsid w:val="006427D2"/>
    <w:rsid w:val="00643278"/>
    <w:rsid w:val="006456DD"/>
    <w:rsid w:val="006456DF"/>
    <w:rsid w:val="0064681D"/>
    <w:rsid w:val="006469B3"/>
    <w:rsid w:val="00647402"/>
    <w:rsid w:val="00647829"/>
    <w:rsid w:val="0065035F"/>
    <w:rsid w:val="006505C0"/>
    <w:rsid w:val="00650BD4"/>
    <w:rsid w:val="00651B5C"/>
    <w:rsid w:val="0065228E"/>
    <w:rsid w:val="006522F8"/>
    <w:rsid w:val="00653610"/>
    <w:rsid w:val="00653C53"/>
    <w:rsid w:val="006541C7"/>
    <w:rsid w:val="00654842"/>
    <w:rsid w:val="00654DCF"/>
    <w:rsid w:val="00656955"/>
    <w:rsid w:val="00656B52"/>
    <w:rsid w:val="00660AE0"/>
    <w:rsid w:val="00661727"/>
    <w:rsid w:val="00661F0E"/>
    <w:rsid w:val="0066242E"/>
    <w:rsid w:val="00662B31"/>
    <w:rsid w:val="00663249"/>
    <w:rsid w:val="006633B3"/>
    <w:rsid w:val="0066500F"/>
    <w:rsid w:val="00666963"/>
    <w:rsid w:val="00666C08"/>
    <w:rsid w:val="006701C2"/>
    <w:rsid w:val="00671968"/>
    <w:rsid w:val="00673375"/>
    <w:rsid w:val="006733F8"/>
    <w:rsid w:val="00673508"/>
    <w:rsid w:val="00673733"/>
    <w:rsid w:val="00674D19"/>
    <w:rsid w:val="0067531B"/>
    <w:rsid w:val="0067540B"/>
    <w:rsid w:val="00676A78"/>
    <w:rsid w:val="00677AE4"/>
    <w:rsid w:val="006805A3"/>
    <w:rsid w:val="0068062E"/>
    <w:rsid w:val="0068163E"/>
    <w:rsid w:val="00683456"/>
    <w:rsid w:val="0068388C"/>
    <w:rsid w:val="00683CB5"/>
    <w:rsid w:val="00684985"/>
    <w:rsid w:val="00685832"/>
    <w:rsid w:val="00686C4A"/>
    <w:rsid w:val="00687D2D"/>
    <w:rsid w:val="006907FA"/>
    <w:rsid w:val="006908C7"/>
    <w:rsid w:val="00691410"/>
    <w:rsid w:val="006921E4"/>
    <w:rsid w:val="00692854"/>
    <w:rsid w:val="0069340A"/>
    <w:rsid w:val="00694242"/>
    <w:rsid w:val="0069499A"/>
    <w:rsid w:val="00694A66"/>
    <w:rsid w:val="00696205"/>
    <w:rsid w:val="00696891"/>
    <w:rsid w:val="00697258"/>
    <w:rsid w:val="006A1B74"/>
    <w:rsid w:val="006A2CFB"/>
    <w:rsid w:val="006A2D3A"/>
    <w:rsid w:val="006A347E"/>
    <w:rsid w:val="006A4904"/>
    <w:rsid w:val="006A6125"/>
    <w:rsid w:val="006A64C6"/>
    <w:rsid w:val="006A672B"/>
    <w:rsid w:val="006A73F6"/>
    <w:rsid w:val="006B083B"/>
    <w:rsid w:val="006B0A70"/>
    <w:rsid w:val="006B0A90"/>
    <w:rsid w:val="006B1B46"/>
    <w:rsid w:val="006B2F21"/>
    <w:rsid w:val="006B5296"/>
    <w:rsid w:val="006B5EF7"/>
    <w:rsid w:val="006B61CC"/>
    <w:rsid w:val="006B7FE9"/>
    <w:rsid w:val="006C0215"/>
    <w:rsid w:val="006C4493"/>
    <w:rsid w:val="006C4F6D"/>
    <w:rsid w:val="006C747A"/>
    <w:rsid w:val="006D0B2F"/>
    <w:rsid w:val="006D13E0"/>
    <w:rsid w:val="006D1972"/>
    <w:rsid w:val="006D1B8C"/>
    <w:rsid w:val="006D2671"/>
    <w:rsid w:val="006D28A3"/>
    <w:rsid w:val="006D5DA7"/>
    <w:rsid w:val="006D6F04"/>
    <w:rsid w:val="006E2158"/>
    <w:rsid w:val="006E26A3"/>
    <w:rsid w:val="006E3A4E"/>
    <w:rsid w:val="006E4942"/>
    <w:rsid w:val="006E71A8"/>
    <w:rsid w:val="006E7746"/>
    <w:rsid w:val="006F0B18"/>
    <w:rsid w:val="006F0C83"/>
    <w:rsid w:val="006F1CB0"/>
    <w:rsid w:val="006F2039"/>
    <w:rsid w:val="006F376A"/>
    <w:rsid w:val="006F410A"/>
    <w:rsid w:val="006F46A1"/>
    <w:rsid w:val="006F4C8E"/>
    <w:rsid w:val="006F59BC"/>
    <w:rsid w:val="006F5C09"/>
    <w:rsid w:val="0070027E"/>
    <w:rsid w:val="00700F4C"/>
    <w:rsid w:val="00701BBD"/>
    <w:rsid w:val="00704D97"/>
    <w:rsid w:val="00704F52"/>
    <w:rsid w:val="007053D4"/>
    <w:rsid w:val="0070678A"/>
    <w:rsid w:val="0070782D"/>
    <w:rsid w:val="00711C3C"/>
    <w:rsid w:val="00713832"/>
    <w:rsid w:val="0071473B"/>
    <w:rsid w:val="00715C64"/>
    <w:rsid w:val="00720284"/>
    <w:rsid w:val="0072175F"/>
    <w:rsid w:val="007220E4"/>
    <w:rsid w:val="00722ABB"/>
    <w:rsid w:val="007231CD"/>
    <w:rsid w:val="00726109"/>
    <w:rsid w:val="007261F3"/>
    <w:rsid w:val="007263B1"/>
    <w:rsid w:val="007313E7"/>
    <w:rsid w:val="00731647"/>
    <w:rsid w:val="007316A3"/>
    <w:rsid w:val="00731B8A"/>
    <w:rsid w:val="00731E4E"/>
    <w:rsid w:val="00732267"/>
    <w:rsid w:val="00732EBB"/>
    <w:rsid w:val="0073647B"/>
    <w:rsid w:val="00737D26"/>
    <w:rsid w:val="00740B6D"/>
    <w:rsid w:val="00740D34"/>
    <w:rsid w:val="0074146B"/>
    <w:rsid w:val="00741919"/>
    <w:rsid w:val="007424FD"/>
    <w:rsid w:val="007427B5"/>
    <w:rsid w:val="007431EC"/>
    <w:rsid w:val="00743E26"/>
    <w:rsid w:val="00744A03"/>
    <w:rsid w:val="00745B23"/>
    <w:rsid w:val="00745FD5"/>
    <w:rsid w:val="007464B1"/>
    <w:rsid w:val="007505F2"/>
    <w:rsid w:val="00750DC2"/>
    <w:rsid w:val="00750F4B"/>
    <w:rsid w:val="007510D5"/>
    <w:rsid w:val="007514DD"/>
    <w:rsid w:val="007519F6"/>
    <w:rsid w:val="00751A36"/>
    <w:rsid w:val="00751BD4"/>
    <w:rsid w:val="007528D6"/>
    <w:rsid w:val="00752A73"/>
    <w:rsid w:val="007530B0"/>
    <w:rsid w:val="0075344D"/>
    <w:rsid w:val="00753B2E"/>
    <w:rsid w:val="0075575C"/>
    <w:rsid w:val="00755BEB"/>
    <w:rsid w:val="00756B25"/>
    <w:rsid w:val="00757B9C"/>
    <w:rsid w:val="00757E9D"/>
    <w:rsid w:val="00761018"/>
    <w:rsid w:val="00761B5A"/>
    <w:rsid w:val="00763753"/>
    <w:rsid w:val="00764E13"/>
    <w:rsid w:val="00765013"/>
    <w:rsid w:val="00765E1B"/>
    <w:rsid w:val="00765FE3"/>
    <w:rsid w:val="007671D3"/>
    <w:rsid w:val="00770543"/>
    <w:rsid w:val="0077117A"/>
    <w:rsid w:val="00771BC8"/>
    <w:rsid w:val="00773CE8"/>
    <w:rsid w:val="007740D7"/>
    <w:rsid w:val="00774F36"/>
    <w:rsid w:val="00775E57"/>
    <w:rsid w:val="00775FE4"/>
    <w:rsid w:val="00776152"/>
    <w:rsid w:val="00777527"/>
    <w:rsid w:val="007775F6"/>
    <w:rsid w:val="007864FA"/>
    <w:rsid w:val="0078657A"/>
    <w:rsid w:val="00786839"/>
    <w:rsid w:val="007872A5"/>
    <w:rsid w:val="00787C5E"/>
    <w:rsid w:val="00791BEE"/>
    <w:rsid w:val="00792A5A"/>
    <w:rsid w:val="00795DF6"/>
    <w:rsid w:val="00795E6A"/>
    <w:rsid w:val="00796102"/>
    <w:rsid w:val="007968BC"/>
    <w:rsid w:val="007A06FA"/>
    <w:rsid w:val="007A0F48"/>
    <w:rsid w:val="007A1447"/>
    <w:rsid w:val="007A251D"/>
    <w:rsid w:val="007A308B"/>
    <w:rsid w:val="007A6578"/>
    <w:rsid w:val="007A6E68"/>
    <w:rsid w:val="007B0C8F"/>
    <w:rsid w:val="007B1B7D"/>
    <w:rsid w:val="007B1D68"/>
    <w:rsid w:val="007B3EF8"/>
    <w:rsid w:val="007B4BDB"/>
    <w:rsid w:val="007B4FA4"/>
    <w:rsid w:val="007B54B2"/>
    <w:rsid w:val="007B5680"/>
    <w:rsid w:val="007B59D6"/>
    <w:rsid w:val="007B5F4C"/>
    <w:rsid w:val="007B7A8D"/>
    <w:rsid w:val="007C0DA6"/>
    <w:rsid w:val="007C25C7"/>
    <w:rsid w:val="007C2FE4"/>
    <w:rsid w:val="007C31EA"/>
    <w:rsid w:val="007C3627"/>
    <w:rsid w:val="007C6592"/>
    <w:rsid w:val="007C6C40"/>
    <w:rsid w:val="007D004D"/>
    <w:rsid w:val="007D1879"/>
    <w:rsid w:val="007D20A1"/>
    <w:rsid w:val="007D2BEC"/>
    <w:rsid w:val="007D2BF5"/>
    <w:rsid w:val="007D3821"/>
    <w:rsid w:val="007D424F"/>
    <w:rsid w:val="007D464D"/>
    <w:rsid w:val="007D4B6E"/>
    <w:rsid w:val="007D53BE"/>
    <w:rsid w:val="007D713A"/>
    <w:rsid w:val="007D7341"/>
    <w:rsid w:val="007E06F9"/>
    <w:rsid w:val="007E0802"/>
    <w:rsid w:val="007E09C2"/>
    <w:rsid w:val="007E0F09"/>
    <w:rsid w:val="007E0F9F"/>
    <w:rsid w:val="007E1B0D"/>
    <w:rsid w:val="007E1C25"/>
    <w:rsid w:val="007E2026"/>
    <w:rsid w:val="007E2D7E"/>
    <w:rsid w:val="007E3B3E"/>
    <w:rsid w:val="007E3FB1"/>
    <w:rsid w:val="007E52B6"/>
    <w:rsid w:val="007E5A3D"/>
    <w:rsid w:val="007E610A"/>
    <w:rsid w:val="007E6F44"/>
    <w:rsid w:val="007E75CC"/>
    <w:rsid w:val="007F0EA8"/>
    <w:rsid w:val="007F1C55"/>
    <w:rsid w:val="007F1E46"/>
    <w:rsid w:val="007F27F2"/>
    <w:rsid w:val="007F2983"/>
    <w:rsid w:val="007F34D8"/>
    <w:rsid w:val="007F6C79"/>
    <w:rsid w:val="007F6CA3"/>
    <w:rsid w:val="008003EC"/>
    <w:rsid w:val="00800CAF"/>
    <w:rsid w:val="00801CF6"/>
    <w:rsid w:val="00801FF8"/>
    <w:rsid w:val="00802068"/>
    <w:rsid w:val="008034BA"/>
    <w:rsid w:val="0080412F"/>
    <w:rsid w:val="008044FE"/>
    <w:rsid w:val="008101D1"/>
    <w:rsid w:val="00810270"/>
    <w:rsid w:val="00811D63"/>
    <w:rsid w:val="00812401"/>
    <w:rsid w:val="008138E2"/>
    <w:rsid w:val="00813E5D"/>
    <w:rsid w:val="00815836"/>
    <w:rsid w:val="0081613C"/>
    <w:rsid w:val="00816CCF"/>
    <w:rsid w:val="00817672"/>
    <w:rsid w:val="0082079C"/>
    <w:rsid w:val="00823A2D"/>
    <w:rsid w:val="00823F38"/>
    <w:rsid w:val="0082603C"/>
    <w:rsid w:val="00827025"/>
    <w:rsid w:val="00827F06"/>
    <w:rsid w:val="008315A2"/>
    <w:rsid w:val="0083160C"/>
    <w:rsid w:val="00833164"/>
    <w:rsid w:val="008335DF"/>
    <w:rsid w:val="00834B86"/>
    <w:rsid w:val="00835EA9"/>
    <w:rsid w:val="008421C0"/>
    <w:rsid w:val="00843D52"/>
    <w:rsid w:val="00843E2B"/>
    <w:rsid w:val="00843F63"/>
    <w:rsid w:val="00844DCB"/>
    <w:rsid w:val="00844FDA"/>
    <w:rsid w:val="008450DC"/>
    <w:rsid w:val="00845724"/>
    <w:rsid w:val="00845873"/>
    <w:rsid w:val="0084641F"/>
    <w:rsid w:val="008469B6"/>
    <w:rsid w:val="00847211"/>
    <w:rsid w:val="00850179"/>
    <w:rsid w:val="00850F20"/>
    <w:rsid w:val="00851636"/>
    <w:rsid w:val="008517E2"/>
    <w:rsid w:val="00852643"/>
    <w:rsid w:val="008529D6"/>
    <w:rsid w:val="00852B60"/>
    <w:rsid w:val="0085393D"/>
    <w:rsid w:val="008556A6"/>
    <w:rsid w:val="00856B7F"/>
    <w:rsid w:val="00860B7E"/>
    <w:rsid w:val="00861599"/>
    <w:rsid w:val="0086306F"/>
    <w:rsid w:val="00863C3B"/>
    <w:rsid w:val="00864708"/>
    <w:rsid w:val="00864A6F"/>
    <w:rsid w:val="00865420"/>
    <w:rsid w:val="00865971"/>
    <w:rsid w:val="00866323"/>
    <w:rsid w:val="00867565"/>
    <w:rsid w:val="00867AD7"/>
    <w:rsid w:val="00871741"/>
    <w:rsid w:val="00871837"/>
    <w:rsid w:val="00871C58"/>
    <w:rsid w:val="00873C8D"/>
    <w:rsid w:val="00873F04"/>
    <w:rsid w:val="00875FCF"/>
    <w:rsid w:val="008763E5"/>
    <w:rsid w:val="00877B7B"/>
    <w:rsid w:val="00880691"/>
    <w:rsid w:val="00880A8A"/>
    <w:rsid w:val="0088206A"/>
    <w:rsid w:val="00882216"/>
    <w:rsid w:val="00882D44"/>
    <w:rsid w:val="00883097"/>
    <w:rsid w:val="008836C3"/>
    <w:rsid w:val="008900A7"/>
    <w:rsid w:val="008905EE"/>
    <w:rsid w:val="00891330"/>
    <w:rsid w:val="00891F6C"/>
    <w:rsid w:val="0089245D"/>
    <w:rsid w:val="00892868"/>
    <w:rsid w:val="0089455A"/>
    <w:rsid w:val="00895DB7"/>
    <w:rsid w:val="00897961"/>
    <w:rsid w:val="00897F05"/>
    <w:rsid w:val="008A0F11"/>
    <w:rsid w:val="008A11E4"/>
    <w:rsid w:val="008A18FC"/>
    <w:rsid w:val="008A2BBE"/>
    <w:rsid w:val="008A2BDA"/>
    <w:rsid w:val="008A3B92"/>
    <w:rsid w:val="008A48A9"/>
    <w:rsid w:val="008A5377"/>
    <w:rsid w:val="008A7355"/>
    <w:rsid w:val="008A7492"/>
    <w:rsid w:val="008B0822"/>
    <w:rsid w:val="008B12C9"/>
    <w:rsid w:val="008B1BF6"/>
    <w:rsid w:val="008B253C"/>
    <w:rsid w:val="008B2941"/>
    <w:rsid w:val="008B5C3A"/>
    <w:rsid w:val="008B62C5"/>
    <w:rsid w:val="008B6D9C"/>
    <w:rsid w:val="008C16C4"/>
    <w:rsid w:val="008C29F4"/>
    <w:rsid w:val="008C2AB7"/>
    <w:rsid w:val="008C4D70"/>
    <w:rsid w:val="008C6AB1"/>
    <w:rsid w:val="008D172E"/>
    <w:rsid w:val="008D1B3F"/>
    <w:rsid w:val="008D3AC9"/>
    <w:rsid w:val="008D3F04"/>
    <w:rsid w:val="008D4289"/>
    <w:rsid w:val="008D4C87"/>
    <w:rsid w:val="008D5619"/>
    <w:rsid w:val="008D611B"/>
    <w:rsid w:val="008E0BAF"/>
    <w:rsid w:val="008E0F64"/>
    <w:rsid w:val="008E1B0B"/>
    <w:rsid w:val="008E2A1C"/>
    <w:rsid w:val="008E481A"/>
    <w:rsid w:val="008E7C26"/>
    <w:rsid w:val="008F0C31"/>
    <w:rsid w:val="008F0C4B"/>
    <w:rsid w:val="008F0E54"/>
    <w:rsid w:val="008F1C06"/>
    <w:rsid w:val="008F1ECF"/>
    <w:rsid w:val="008F21F4"/>
    <w:rsid w:val="008F2497"/>
    <w:rsid w:val="008F3518"/>
    <w:rsid w:val="008F35E2"/>
    <w:rsid w:val="008F4069"/>
    <w:rsid w:val="008F5C60"/>
    <w:rsid w:val="008F67FE"/>
    <w:rsid w:val="008F6AF8"/>
    <w:rsid w:val="008F70EA"/>
    <w:rsid w:val="008F7F04"/>
    <w:rsid w:val="009005B7"/>
    <w:rsid w:val="00900928"/>
    <w:rsid w:val="00901E4F"/>
    <w:rsid w:val="009024E3"/>
    <w:rsid w:val="00903773"/>
    <w:rsid w:val="00904414"/>
    <w:rsid w:val="00904DE7"/>
    <w:rsid w:val="0090561F"/>
    <w:rsid w:val="00906C79"/>
    <w:rsid w:val="009075DC"/>
    <w:rsid w:val="00907C02"/>
    <w:rsid w:val="00907C45"/>
    <w:rsid w:val="0091013C"/>
    <w:rsid w:val="00910186"/>
    <w:rsid w:val="00910392"/>
    <w:rsid w:val="0091066C"/>
    <w:rsid w:val="009113EF"/>
    <w:rsid w:val="0091362D"/>
    <w:rsid w:val="00913917"/>
    <w:rsid w:val="009157DB"/>
    <w:rsid w:val="00916087"/>
    <w:rsid w:val="009166C0"/>
    <w:rsid w:val="00916702"/>
    <w:rsid w:val="009175C5"/>
    <w:rsid w:val="00920FA4"/>
    <w:rsid w:val="00921BC2"/>
    <w:rsid w:val="0092224A"/>
    <w:rsid w:val="00923BC8"/>
    <w:rsid w:val="00923F1A"/>
    <w:rsid w:val="00925330"/>
    <w:rsid w:val="009271C9"/>
    <w:rsid w:val="00927DAB"/>
    <w:rsid w:val="00930884"/>
    <w:rsid w:val="00931945"/>
    <w:rsid w:val="009321E0"/>
    <w:rsid w:val="0093227A"/>
    <w:rsid w:val="009323F1"/>
    <w:rsid w:val="00933488"/>
    <w:rsid w:val="00933E4C"/>
    <w:rsid w:val="009351B4"/>
    <w:rsid w:val="00935DBA"/>
    <w:rsid w:val="00940FEE"/>
    <w:rsid w:val="00941A65"/>
    <w:rsid w:val="00941CAF"/>
    <w:rsid w:val="00942BDC"/>
    <w:rsid w:val="00943754"/>
    <w:rsid w:val="00946AB4"/>
    <w:rsid w:val="009474E4"/>
    <w:rsid w:val="00947E07"/>
    <w:rsid w:val="0095018A"/>
    <w:rsid w:val="009538CD"/>
    <w:rsid w:val="00954233"/>
    <w:rsid w:val="00955758"/>
    <w:rsid w:val="00955817"/>
    <w:rsid w:val="00955C34"/>
    <w:rsid w:val="009570B8"/>
    <w:rsid w:val="00957666"/>
    <w:rsid w:val="00957AB6"/>
    <w:rsid w:val="00957DFF"/>
    <w:rsid w:val="009604B7"/>
    <w:rsid w:val="0096094E"/>
    <w:rsid w:val="00964F8F"/>
    <w:rsid w:val="0096598C"/>
    <w:rsid w:val="00966899"/>
    <w:rsid w:val="00967171"/>
    <w:rsid w:val="0096788D"/>
    <w:rsid w:val="0097058B"/>
    <w:rsid w:val="00970AB4"/>
    <w:rsid w:val="00971F65"/>
    <w:rsid w:val="0097205A"/>
    <w:rsid w:val="009724EE"/>
    <w:rsid w:val="00972A68"/>
    <w:rsid w:val="009730D8"/>
    <w:rsid w:val="00973607"/>
    <w:rsid w:val="0097368C"/>
    <w:rsid w:val="00973A12"/>
    <w:rsid w:val="009746AA"/>
    <w:rsid w:val="00975169"/>
    <w:rsid w:val="009757DB"/>
    <w:rsid w:val="009764B8"/>
    <w:rsid w:val="00977C1E"/>
    <w:rsid w:val="00977DA0"/>
    <w:rsid w:val="0098036D"/>
    <w:rsid w:val="00980DED"/>
    <w:rsid w:val="00981778"/>
    <w:rsid w:val="009828FC"/>
    <w:rsid w:val="00982D6E"/>
    <w:rsid w:val="0098383E"/>
    <w:rsid w:val="0098594E"/>
    <w:rsid w:val="00986BAE"/>
    <w:rsid w:val="00986D8D"/>
    <w:rsid w:val="009872EB"/>
    <w:rsid w:val="0099076A"/>
    <w:rsid w:val="00990983"/>
    <w:rsid w:val="00992526"/>
    <w:rsid w:val="00995561"/>
    <w:rsid w:val="0099560E"/>
    <w:rsid w:val="00995BD3"/>
    <w:rsid w:val="00995CB0"/>
    <w:rsid w:val="00997401"/>
    <w:rsid w:val="00997D8F"/>
    <w:rsid w:val="009A104D"/>
    <w:rsid w:val="009A1B00"/>
    <w:rsid w:val="009A234C"/>
    <w:rsid w:val="009A3345"/>
    <w:rsid w:val="009A4840"/>
    <w:rsid w:val="009A5B3B"/>
    <w:rsid w:val="009A5EBB"/>
    <w:rsid w:val="009A7E00"/>
    <w:rsid w:val="009B1E57"/>
    <w:rsid w:val="009B28CF"/>
    <w:rsid w:val="009B2D63"/>
    <w:rsid w:val="009B37B4"/>
    <w:rsid w:val="009B3A1A"/>
    <w:rsid w:val="009B5DAB"/>
    <w:rsid w:val="009B618C"/>
    <w:rsid w:val="009B6F88"/>
    <w:rsid w:val="009B798A"/>
    <w:rsid w:val="009C0637"/>
    <w:rsid w:val="009C07AD"/>
    <w:rsid w:val="009C08EF"/>
    <w:rsid w:val="009C1099"/>
    <w:rsid w:val="009C2C08"/>
    <w:rsid w:val="009C391E"/>
    <w:rsid w:val="009C3D67"/>
    <w:rsid w:val="009C4D02"/>
    <w:rsid w:val="009C66E5"/>
    <w:rsid w:val="009D3882"/>
    <w:rsid w:val="009D3CBA"/>
    <w:rsid w:val="009D4FEF"/>
    <w:rsid w:val="009D601D"/>
    <w:rsid w:val="009D617A"/>
    <w:rsid w:val="009D6186"/>
    <w:rsid w:val="009D6BE1"/>
    <w:rsid w:val="009D6F49"/>
    <w:rsid w:val="009E0376"/>
    <w:rsid w:val="009E148D"/>
    <w:rsid w:val="009E27E8"/>
    <w:rsid w:val="009E2862"/>
    <w:rsid w:val="009E70F4"/>
    <w:rsid w:val="009F1C7B"/>
    <w:rsid w:val="009F1DAD"/>
    <w:rsid w:val="009F485F"/>
    <w:rsid w:val="009F4B3B"/>
    <w:rsid w:val="009F4F68"/>
    <w:rsid w:val="009F6367"/>
    <w:rsid w:val="009F7031"/>
    <w:rsid w:val="009F71D1"/>
    <w:rsid w:val="009F739B"/>
    <w:rsid w:val="00A02378"/>
    <w:rsid w:val="00A03D3E"/>
    <w:rsid w:val="00A04FEA"/>
    <w:rsid w:val="00A07D77"/>
    <w:rsid w:val="00A107B7"/>
    <w:rsid w:val="00A118F6"/>
    <w:rsid w:val="00A119A7"/>
    <w:rsid w:val="00A11FAF"/>
    <w:rsid w:val="00A120C4"/>
    <w:rsid w:val="00A121F2"/>
    <w:rsid w:val="00A13C33"/>
    <w:rsid w:val="00A14425"/>
    <w:rsid w:val="00A148B1"/>
    <w:rsid w:val="00A14DFC"/>
    <w:rsid w:val="00A164A4"/>
    <w:rsid w:val="00A1681B"/>
    <w:rsid w:val="00A16AE6"/>
    <w:rsid w:val="00A17559"/>
    <w:rsid w:val="00A24200"/>
    <w:rsid w:val="00A24493"/>
    <w:rsid w:val="00A26A56"/>
    <w:rsid w:val="00A26A78"/>
    <w:rsid w:val="00A26C17"/>
    <w:rsid w:val="00A301A9"/>
    <w:rsid w:val="00A30213"/>
    <w:rsid w:val="00A310FE"/>
    <w:rsid w:val="00A33AA5"/>
    <w:rsid w:val="00A3548D"/>
    <w:rsid w:val="00A36035"/>
    <w:rsid w:val="00A36AA7"/>
    <w:rsid w:val="00A4029A"/>
    <w:rsid w:val="00A4129C"/>
    <w:rsid w:val="00A42A85"/>
    <w:rsid w:val="00A42F8C"/>
    <w:rsid w:val="00A44CFA"/>
    <w:rsid w:val="00A44E48"/>
    <w:rsid w:val="00A45AA5"/>
    <w:rsid w:val="00A469C6"/>
    <w:rsid w:val="00A46BA5"/>
    <w:rsid w:val="00A4741F"/>
    <w:rsid w:val="00A478AD"/>
    <w:rsid w:val="00A50598"/>
    <w:rsid w:val="00A507B8"/>
    <w:rsid w:val="00A50AA2"/>
    <w:rsid w:val="00A510D0"/>
    <w:rsid w:val="00A5225C"/>
    <w:rsid w:val="00A52F4F"/>
    <w:rsid w:val="00A60FB6"/>
    <w:rsid w:val="00A6161B"/>
    <w:rsid w:val="00A62893"/>
    <w:rsid w:val="00A63118"/>
    <w:rsid w:val="00A63A96"/>
    <w:rsid w:val="00A65246"/>
    <w:rsid w:val="00A6569D"/>
    <w:rsid w:val="00A70D43"/>
    <w:rsid w:val="00A71271"/>
    <w:rsid w:val="00A72830"/>
    <w:rsid w:val="00A72951"/>
    <w:rsid w:val="00A7370D"/>
    <w:rsid w:val="00A7452D"/>
    <w:rsid w:val="00A74F54"/>
    <w:rsid w:val="00A761FF"/>
    <w:rsid w:val="00A76389"/>
    <w:rsid w:val="00A76ABE"/>
    <w:rsid w:val="00A76FD4"/>
    <w:rsid w:val="00A773C2"/>
    <w:rsid w:val="00A8051B"/>
    <w:rsid w:val="00A81159"/>
    <w:rsid w:val="00A81A60"/>
    <w:rsid w:val="00A82906"/>
    <w:rsid w:val="00A8447B"/>
    <w:rsid w:val="00A846E8"/>
    <w:rsid w:val="00A851AE"/>
    <w:rsid w:val="00A85364"/>
    <w:rsid w:val="00A85763"/>
    <w:rsid w:val="00A85BC6"/>
    <w:rsid w:val="00A904E3"/>
    <w:rsid w:val="00A92A1C"/>
    <w:rsid w:val="00A9301E"/>
    <w:rsid w:val="00A933CE"/>
    <w:rsid w:val="00A93AA5"/>
    <w:rsid w:val="00A944C0"/>
    <w:rsid w:val="00A96F87"/>
    <w:rsid w:val="00A978BE"/>
    <w:rsid w:val="00A97ACC"/>
    <w:rsid w:val="00A97B1C"/>
    <w:rsid w:val="00AA1679"/>
    <w:rsid w:val="00AA2213"/>
    <w:rsid w:val="00AA2761"/>
    <w:rsid w:val="00AA2C32"/>
    <w:rsid w:val="00AA35C6"/>
    <w:rsid w:val="00AA36C4"/>
    <w:rsid w:val="00AA43D1"/>
    <w:rsid w:val="00AA6865"/>
    <w:rsid w:val="00AA6C03"/>
    <w:rsid w:val="00AA6CC8"/>
    <w:rsid w:val="00AA6D06"/>
    <w:rsid w:val="00AA787C"/>
    <w:rsid w:val="00AB02E7"/>
    <w:rsid w:val="00AB0E87"/>
    <w:rsid w:val="00AB1030"/>
    <w:rsid w:val="00AB23F3"/>
    <w:rsid w:val="00AB2566"/>
    <w:rsid w:val="00AB2BC8"/>
    <w:rsid w:val="00AB4651"/>
    <w:rsid w:val="00AB50A5"/>
    <w:rsid w:val="00AC2686"/>
    <w:rsid w:val="00AC3026"/>
    <w:rsid w:val="00AC30B4"/>
    <w:rsid w:val="00AC421B"/>
    <w:rsid w:val="00AC5C78"/>
    <w:rsid w:val="00AC7240"/>
    <w:rsid w:val="00AC7984"/>
    <w:rsid w:val="00AD08FB"/>
    <w:rsid w:val="00AD0B19"/>
    <w:rsid w:val="00AD12C6"/>
    <w:rsid w:val="00AD13E3"/>
    <w:rsid w:val="00AD2FB1"/>
    <w:rsid w:val="00AD323D"/>
    <w:rsid w:val="00AD6892"/>
    <w:rsid w:val="00AD68D9"/>
    <w:rsid w:val="00AD77D9"/>
    <w:rsid w:val="00AE09A6"/>
    <w:rsid w:val="00AE19E3"/>
    <w:rsid w:val="00AE1C2D"/>
    <w:rsid w:val="00AE2C27"/>
    <w:rsid w:val="00AE34B4"/>
    <w:rsid w:val="00AE3856"/>
    <w:rsid w:val="00AE3BF8"/>
    <w:rsid w:val="00AE3E66"/>
    <w:rsid w:val="00AE4684"/>
    <w:rsid w:val="00AE4B30"/>
    <w:rsid w:val="00AE53CE"/>
    <w:rsid w:val="00AE6433"/>
    <w:rsid w:val="00AE69CF"/>
    <w:rsid w:val="00AE711E"/>
    <w:rsid w:val="00AE79A6"/>
    <w:rsid w:val="00AF345D"/>
    <w:rsid w:val="00AF44A1"/>
    <w:rsid w:val="00AF4D88"/>
    <w:rsid w:val="00AF5516"/>
    <w:rsid w:val="00AF5C97"/>
    <w:rsid w:val="00AF762A"/>
    <w:rsid w:val="00B00898"/>
    <w:rsid w:val="00B00C4A"/>
    <w:rsid w:val="00B00EA2"/>
    <w:rsid w:val="00B02008"/>
    <w:rsid w:val="00B02D57"/>
    <w:rsid w:val="00B03B93"/>
    <w:rsid w:val="00B05965"/>
    <w:rsid w:val="00B05C69"/>
    <w:rsid w:val="00B05D9A"/>
    <w:rsid w:val="00B05DA6"/>
    <w:rsid w:val="00B062EA"/>
    <w:rsid w:val="00B07033"/>
    <w:rsid w:val="00B075E2"/>
    <w:rsid w:val="00B07D76"/>
    <w:rsid w:val="00B113EE"/>
    <w:rsid w:val="00B125C6"/>
    <w:rsid w:val="00B134E2"/>
    <w:rsid w:val="00B159A6"/>
    <w:rsid w:val="00B15C15"/>
    <w:rsid w:val="00B16016"/>
    <w:rsid w:val="00B16EC2"/>
    <w:rsid w:val="00B175A4"/>
    <w:rsid w:val="00B176C6"/>
    <w:rsid w:val="00B17805"/>
    <w:rsid w:val="00B21ABE"/>
    <w:rsid w:val="00B2217E"/>
    <w:rsid w:val="00B22B4C"/>
    <w:rsid w:val="00B25E7F"/>
    <w:rsid w:val="00B2612A"/>
    <w:rsid w:val="00B26371"/>
    <w:rsid w:val="00B35871"/>
    <w:rsid w:val="00B35F15"/>
    <w:rsid w:val="00B36028"/>
    <w:rsid w:val="00B365CB"/>
    <w:rsid w:val="00B374E7"/>
    <w:rsid w:val="00B37AC5"/>
    <w:rsid w:val="00B41563"/>
    <w:rsid w:val="00B433C7"/>
    <w:rsid w:val="00B436E4"/>
    <w:rsid w:val="00B45C60"/>
    <w:rsid w:val="00B47323"/>
    <w:rsid w:val="00B47C0A"/>
    <w:rsid w:val="00B51062"/>
    <w:rsid w:val="00B52935"/>
    <w:rsid w:val="00B5382C"/>
    <w:rsid w:val="00B53D8D"/>
    <w:rsid w:val="00B57345"/>
    <w:rsid w:val="00B627A6"/>
    <w:rsid w:val="00B65F68"/>
    <w:rsid w:val="00B6736D"/>
    <w:rsid w:val="00B700FD"/>
    <w:rsid w:val="00B7048E"/>
    <w:rsid w:val="00B72E5F"/>
    <w:rsid w:val="00B72EA2"/>
    <w:rsid w:val="00B733A7"/>
    <w:rsid w:val="00B7457A"/>
    <w:rsid w:val="00B74AFB"/>
    <w:rsid w:val="00B74DC1"/>
    <w:rsid w:val="00B751C6"/>
    <w:rsid w:val="00B75702"/>
    <w:rsid w:val="00B7798A"/>
    <w:rsid w:val="00B80638"/>
    <w:rsid w:val="00B80819"/>
    <w:rsid w:val="00B80B1A"/>
    <w:rsid w:val="00B81EAE"/>
    <w:rsid w:val="00B82EBD"/>
    <w:rsid w:val="00B84744"/>
    <w:rsid w:val="00B854A4"/>
    <w:rsid w:val="00B85D34"/>
    <w:rsid w:val="00B85DBE"/>
    <w:rsid w:val="00B85EE7"/>
    <w:rsid w:val="00B8685B"/>
    <w:rsid w:val="00B86CC8"/>
    <w:rsid w:val="00B91129"/>
    <w:rsid w:val="00B921F3"/>
    <w:rsid w:val="00B922A0"/>
    <w:rsid w:val="00B92459"/>
    <w:rsid w:val="00B92E94"/>
    <w:rsid w:val="00B95ECB"/>
    <w:rsid w:val="00B961EE"/>
    <w:rsid w:val="00B9676B"/>
    <w:rsid w:val="00B967B5"/>
    <w:rsid w:val="00B9683A"/>
    <w:rsid w:val="00B970A6"/>
    <w:rsid w:val="00B97831"/>
    <w:rsid w:val="00BA05D7"/>
    <w:rsid w:val="00BA171E"/>
    <w:rsid w:val="00BA2956"/>
    <w:rsid w:val="00BA458A"/>
    <w:rsid w:val="00BA518D"/>
    <w:rsid w:val="00BA546C"/>
    <w:rsid w:val="00BA57D5"/>
    <w:rsid w:val="00BA68A9"/>
    <w:rsid w:val="00BA7027"/>
    <w:rsid w:val="00BA7518"/>
    <w:rsid w:val="00BB002B"/>
    <w:rsid w:val="00BB19C4"/>
    <w:rsid w:val="00BB2A42"/>
    <w:rsid w:val="00BB2FA2"/>
    <w:rsid w:val="00BB3306"/>
    <w:rsid w:val="00BB36BE"/>
    <w:rsid w:val="00BB4CC3"/>
    <w:rsid w:val="00BB648B"/>
    <w:rsid w:val="00BB6C66"/>
    <w:rsid w:val="00BC3438"/>
    <w:rsid w:val="00BC3817"/>
    <w:rsid w:val="00BC4052"/>
    <w:rsid w:val="00BC45CE"/>
    <w:rsid w:val="00BC5FDC"/>
    <w:rsid w:val="00BC6308"/>
    <w:rsid w:val="00BD02D1"/>
    <w:rsid w:val="00BD06B1"/>
    <w:rsid w:val="00BD0DA9"/>
    <w:rsid w:val="00BD1364"/>
    <w:rsid w:val="00BD1467"/>
    <w:rsid w:val="00BD1869"/>
    <w:rsid w:val="00BD27A8"/>
    <w:rsid w:val="00BD368F"/>
    <w:rsid w:val="00BD460D"/>
    <w:rsid w:val="00BD4874"/>
    <w:rsid w:val="00BD4D0B"/>
    <w:rsid w:val="00BD7CF2"/>
    <w:rsid w:val="00BE2631"/>
    <w:rsid w:val="00BE455B"/>
    <w:rsid w:val="00BE4F38"/>
    <w:rsid w:val="00BE5381"/>
    <w:rsid w:val="00BE5CC3"/>
    <w:rsid w:val="00BE6995"/>
    <w:rsid w:val="00BE6A24"/>
    <w:rsid w:val="00BE749E"/>
    <w:rsid w:val="00BE753E"/>
    <w:rsid w:val="00BE7C46"/>
    <w:rsid w:val="00BE7E7F"/>
    <w:rsid w:val="00BF2427"/>
    <w:rsid w:val="00BF39C4"/>
    <w:rsid w:val="00BF59EA"/>
    <w:rsid w:val="00BF619F"/>
    <w:rsid w:val="00BF7186"/>
    <w:rsid w:val="00BF75D7"/>
    <w:rsid w:val="00BF765C"/>
    <w:rsid w:val="00C0017C"/>
    <w:rsid w:val="00C001B9"/>
    <w:rsid w:val="00C0020D"/>
    <w:rsid w:val="00C00F4B"/>
    <w:rsid w:val="00C017E3"/>
    <w:rsid w:val="00C01A6B"/>
    <w:rsid w:val="00C01B17"/>
    <w:rsid w:val="00C02072"/>
    <w:rsid w:val="00C02269"/>
    <w:rsid w:val="00C02AE6"/>
    <w:rsid w:val="00C0384C"/>
    <w:rsid w:val="00C039E6"/>
    <w:rsid w:val="00C0665B"/>
    <w:rsid w:val="00C07351"/>
    <w:rsid w:val="00C0739F"/>
    <w:rsid w:val="00C076A8"/>
    <w:rsid w:val="00C07F3D"/>
    <w:rsid w:val="00C07FC7"/>
    <w:rsid w:val="00C10A22"/>
    <w:rsid w:val="00C11572"/>
    <w:rsid w:val="00C12559"/>
    <w:rsid w:val="00C12650"/>
    <w:rsid w:val="00C12D48"/>
    <w:rsid w:val="00C131CB"/>
    <w:rsid w:val="00C14433"/>
    <w:rsid w:val="00C17334"/>
    <w:rsid w:val="00C1757B"/>
    <w:rsid w:val="00C204B4"/>
    <w:rsid w:val="00C20B43"/>
    <w:rsid w:val="00C21028"/>
    <w:rsid w:val="00C22F34"/>
    <w:rsid w:val="00C234FF"/>
    <w:rsid w:val="00C23ADC"/>
    <w:rsid w:val="00C2403C"/>
    <w:rsid w:val="00C24A4E"/>
    <w:rsid w:val="00C255BA"/>
    <w:rsid w:val="00C33E00"/>
    <w:rsid w:val="00C35B07"/>
    <w:rsid w:val="00C36C18"/>
    <w:rsid w:val="00C36EB9"/>
    <w:rsid w:val="00C37D71"/>
    <w:rsid w:val="00C401B3"/>
    <w:rsid w:val="00C409EC"/>
    <w:rsid w:val="00C40A8F"/>
    <w:rsid w:val="00C4106F"/>
    <w:rsid w:val="00C41B9A"/>
    <w:rsid w:val="00C421B5"/>
    <w:rsid w:val="00C43574"/>
    <w:rsid w:val="00C4493E"/>
    <w:rsid w:val="00C44FC2"/>
    <w:rsid w:val="00C46483"/>
    <w:rsid w:val="00C5064A"/>
    <w:rsid w:val="00C51B9B"/>
    <w:rsid w:val="00C51E5A"/>
    <w:rsid w:val="00C52011"/>
    <w:rsid w:val="00C52AF1"/>
    <w:rsid w:val="00C52EDA"/>
    <w:rsid w:val="00C531AC"/>
    <w:rsid w:val="00C53CC3"/>
    <w:rsid w:val="00C54378"/>
    <w:rsid w:val="00C543A1"/>
    <w:rsid w:val="00C54ACE"/>
    <w:rsid w:val="00C5528B"/>
    <w:rsid w:val="00C57DFB"/>
    <w:rsid w:val="00C6016F"/>
    <w:rsid w:val="00C6023D"/>
    <w:rsid w:val="00C61689"/>
    <w:rsid w:val="00C61D5A"/>
    <w:rsid w:val="00C61F72"/>
    <w:rsid w:val="00C621DA"/>
    <w:rsid w:val="00C62999"/>
    <w:rsid w:val="00C64086"/>
    <w:rsid w:val="00C64F0A"/>
    <w:rsid w:val="00C66E8D"/>
    <w:rsid w:val="00C7052A"/>
    <w:rsid w:val="00C7085D"/>
    <w:rsid w:val="00C713A7"/>
    <w:rsid w:val="00C7280E"/>
    <w:rsid w:val="00C7356F"/>
    <w:rsid w:val="00C741E2"/>
    <w:rsid w:val="00C75515"/>
    <w:rsid w:val="00C75640"/>
    <w:rsid w:val="00C76CE0"/>
    <w:rsid w:val="00C76FA1"/>
    <w:rsid w:val="00C7797A"/>
    <w:rsid w:val="00C77EE5"/>
    <w:rsid w:val="00C80E32"/>
    <w:rsid w:val="00C819B0"/>
    <w:rsid w:val="00C81BFB"/>
    <w:rsid w:val="00C81C53"/>
    <w:rsid w:val="00C81D2A"/>
    <w:rsid w:val="00C81F0D"/>
    <w:rsid w:val="00C8286E"/>
    <w:rsid w:val="00C82DBE"/>
    <w:rsid w:val="00C82FF4"/>
    <w:rsid w:val="00C8372F"/>
    <w:rsid w:val="00C84459"/>
    <w:rsid w:val="00C8463A"/>
    <w:rsid w:val="00C84B40"/>
    <w:rsid w:val="00C86140"/>
    <w:rsid w:val="00C929E3"/>
    <w:rsid w:val="00C92BAC"/>
    <w:rsid w:val="00C95E67"/>
    <w:rsid w:val="00C979D6"/>
    <w:rsid w:val="00CA00DB"/>
    <w:rsid w:val="00CA1CBE"/>
    <w:rsid w:val="00CA37D7"/>
    <w:rsid w:val="00CA3C51"/>
    <w:rsid w:val="00CA40BA"/>
    <w:rsid w:val="00CA4ABC"/>
    <w:rsid w:val="00CA4F38"/>
    <w:rsid w:val="00CA6B71"/>
    <w:rsid w:val="00CB08FB"/>
    <w:rsid w:val="00CB186B"/>
    <w:rsid w:val="00CB18BB"/>
    <w:rsid w:val="00CB1DE1"/>
    <w:rsid w:val="00CB1E80"/>
    <w:rsid w:val="00CB3109"/>
    <w:rsid w:val="00CB3175"/>
    <w:rsid w:val="00CB3218"/>
    <w:rsid w:val="00CB438D"/>
    <w:rsid w:val="00CB4975"/>
    <w:rsid w:val="00CB5876"/>
    <w:rsid w:val="00CB5EA5"/>
    <w:rsid w:val="00CB76EA"/>
    <w:rsid w:val="00CC1AA3"/>
    <w:rsid w:val="00CC1C71"/>
    <w:rsid w:val="00CC3282"/>
    <w:rsid w:val="00CC32C8"/>
    <w:rsid w:val="00CC367D"/>
    <w:rsid w:val="00CC4A0A"/>
    <w:rsid w:val="00CC67FF"/>
    <w:rsid w:val="00CC6C13"/>
    <w:rsid w:val="00CC6D23"/>
    <w:rsid w:val="00CC7DBD"/>
    <w:rsid w:val="00CD076B"/>
    <w:rsid w:val="00CD17AB"/>
    <w:rsid w:val="00CD1CD7"/>
    <w:rsid w:val="00CD22A0"/>
    <w:rsid w:val="00CD27E9"/>
    <w:rsid w:val="00CD32C3"/>
    <w:rsid w:val="00CD452D"/>
    <w:rsid w:val="00CD45B8"/>
    <w:rsid w:val="00CD48E9"/>
    <w:rsid w:val="00CD4993"/>
    <w:rsid w:val="00CD4A8B"/>
    <w:rsid w:val="00CD555B"/>
    <w:rsid w:val="00CD5E75"/>
    <w:rsid w:val="00CD670B"/>
    <w:rsid w:val="00CD694E"/>
    <w:rsid w:val="00CD6FA6"/>
    <w:rsid w:val="00CD72B0"/>
    <w:rsid w:val="00CD7FDC"/>
    <w:rsid w:val="00CE0F20"/>
    <w:rsid w:val="00CE22E6"/>
    <w:rsid w:val="00CE2926"/>
    <w:rsid w:val="00CE4798"/>
    <w:rsid w:val="00CE7660"/>
    <w:rsid w:val="00CF10BD"/>
    <w:rsid w:val="00CF191F"/>
    <w:rsid w:val="00CF2497"/>
    <w:rsid w:val="00CF2942"/>
    <w:rsid w:val="00CF67F5"/>
    <w:rsid w:val="00CF7A45"/>
    <w:rsid w:val="00D00932"/>
    <w:rsid w:val="00D01036"/>
    <w:rsid w:val="00D01207"/>
    <w:rsid w:val="00D0192D"/>
    <w:rsid w:val="00D019B7"/>
    <w:rsid w:val="00D01A48"/>
    <w:rsid w:val="00D02A63"/>
    <w:rsid w:val="00D03A77"/>
    <w:rsid w:val="00D07B7C"/>
    <w:rsid w:val="00D10031"/>
    <w:rsid w:val="00D129A8"/>
    <w:rsid w:val="00D1372A"/>
    <w:rsid w:val="00D138FE"/>
    <w:rsid w:val="00D13BD1"/>
    <w:rsid w:val="00D147FA"/>
    <w:rsid w:val="00D14BCB"/>
    <w:rsid w:val="00D14CE8"/>
    <w:rsid w:val="00D173AD"/>
    <w:rsid w:val="00D2198B"/>
    <w:rsid w:val="00D241FD"/>
    <w:rsid w:val="00D24A48"/>
    <w:rsid w:val="00D24B53"/>
    <w:rsid w:val="00D25578"/>
    <w:rsid w:val="00D2666C"/>
    <w:rsid w:val="00D272C9"/>
    <w:rsid w:val="00D279AE"/>
    <w:rsid w:val="00D27DCE"/>
    <w:rsid w:val="00D3083C"/>
    <w:rsid w:val="00D30A13"/>
    <w:rsid w:val="00D3138A"/>
    <w:rsid w:val="00D31D21"/>
    <w:rsid w:val="00D329E6"/>
    <w:rsid w:val="00D33890"/>
    <w:rsid w:val="00D3429A"/>
    <w:rsid w:val="00D34B02"/>
    <w:rsid w:val="00D35685"/>
    <w:rsid w:val="00D36048"/>
    <w:rsid w:val="00D36955"/>
    <w:rsid w:val="00D40DFA"/>
    <w:rsid w:val="00D42906"/>
    <w:rsid w:val="00D431BA"/>
    <w:rsid w:val="00D43423"/>
    <w:rsid w:val="00D455B9"/>
    <w:rsid w:val="00D4565B"/>
    <w:rsid w:val="00D45F6A"/>
    <w:rsid w:val="00D46283"/>
    <w:rsid w:val="00D4680F"/>
    <w:rsid w:val="00D4684D"/>
    <w:rsid w:val="00D46A23"/>
    <w:rsid w:val="00D47063"/>
    <w:rsid w:val="00D508A2"/>
    <w:rsid w:val="00D513DA"/>
    <w:rsid w:val="00D527D1"/>
    <w:rsid w:val="00D52CDE"/>
    <w:rsid w:val="00D53140"/>
    <w:rsid w:val="00D53289"/>
    <w:rsid w:val="00D55AB7"/>
    <w:rsid w:val="00D55F7D"/>
    <w:rsid w:val="00D56551"/>
    <w:rsid w:val="00D60372"/>
    <w:rsid w:val="00D605E7"/>
    <w:rsid w:val="00D60B62"/>
    <w:rsid w:val="00D6152C"/>
    <w:rsid w:val="00D64219"/>
    <w:rsid w:val="00D64F19"/>
    <w:rsid w:val="00D6528D"/>
    <w:rsid w:val="00D656F3"/>
    <w:rsid w:val="00D66602"/>
    <w:rsid w:val="00D7130B"/>
    <w:rsid w:val="00D72867"/>
    <w:rsid w:val="00D742A5"/>
    <w:rsid w:val="00D746AC"/>
    <w:rsid w:val="00D75BFA"/>
    <w:rsid w:val="00D75C63"/>
    <w:rsid w:val="00D76F88"/>
    <w:rsid w:val="00D7779D"/>
    <w:rsid w:val="00D804F7"/>
    <w:rsid w:val="00D822AA"/>
    <w:rsid w:val="00D824ED"/>
    <w:rsid w:val="00D83614"/>
    <w:rsid w:val="00D843E0"/>
    <w:rsid w:val="00D8643E"/>
    <w:rsid w:val="00D86D35"/>
    <w:rsid w:val="00D8798D"/>
    <w:rsid w:val="00D90BC7"/>
    <w:rsid w:val="00D90DDD"/>
    <w:rsid w:val="00D91443"/>
    <w:rsid w:val="00D928AA"/>
    <w:rsid w:val="00D92A3C"/>
    <w:rsid w:val="00D92B49"/>
    <w:rsid w:val="00D93946"/>
    <w:rsid w:val="00D93EAE"/>
    <w:rsid w:val="00D9434E"/>
    <w:rsid w:val="00D9441D"/>
    <w:rsid w:val="00D95C82"/>
    <w:rsid w:val="00D97654"/>
    <w:rsid w:val="00D97FF5"/>
    <w:rsid w:val="00DA0547"/>
    <w:rsid w:val="00DA1274"/>
    <w:rsid w:val="00DA2B9D"/>
    <w:rsid w:val="00DA3049"/>
    <w:rsid w:val="00DA50BB"/>
    <w:rsid w:val="00DA669E"/>
    <w:rsid w:val="00DB03D4"/>
    <w:rsid w:val="00DB32B7"/>
    <w:rsid w:val="00DB3804"/>
    <w:rsid w:val="00DB4934"/>
    <w:rsid w:val="00DB4BF3"/>
    <w:rsid w:val="00DB64DC"/>
    <w:rsid w:val="00DB710E"/>
    <w:rsid w:val="00DB7F67"/>
    <w:rsid w:val="00DC003E"/>
    <w:rsid w:val="00DC1437"/>
    <w:rsid w:val="00DC29D8"/>
    <w:rsid w:val="00DC36BB"/>
    <w:rsid w:val="00DC6910"/>
    <w:rsid w:val="00DC79AC"/>
    <w:rsid w:val="00DD057C"/>
    <w:rsid w:val="00DD0925"/>
    <w:rsid w:val="00DD09D1"/>
    <w:rsid w:val="00DD1591"/>
    <w:rsid w:val="00DD188E"/>
    <w:rsid w:val="00DD2024"/>
    <w:rsid w:val="00DD2301"/>
    <w:rsid w:val="00DD2FA9"/>
    <w:rsid w:val="00DD32B7"/>
    <w:rsid w:val="00DD3640"/>
    <w:rsid w:val="00DD3A07"/>
    <w:rsid w:val="00DD3B70"/>
    <w:rsid w:val="00DD7532"/>
    <w:rsid w:val="00DD77CC"/>
    <w:rsid w:val="00DE0A4C"/>
    <w:rsid w:val="00DE0B0E"/>
    <w:rsid w:val="00DE15CE"/>
    <w:rsid w:val="00DE2B84"/>
    <w:rsid w:val="00DE2BA6"/>
    <w:rsid w:val="00DE3340"/>
    <w:rsid w:val="00DE3AFB"/>
    <w:rsid w:val="00DE401D"/>
    <w:rsid w:val="00DF0524"/>
    <w:rsid w:val="00DF073E"/>
    <w:rsid w:val="00DF13C2"/>
    <w:rsid w:val="00DF2B33"/>
    <w:rsid w:val="00DF5E20"/>
    <w:rsid w:val="00DF6A94"/>
    <w:rsid w:val="00DF6E24"/>
    <w:rsid w:val="00DF75E0"/>
    <w:rsid w:val="00DF78B4"/>
    <w:rsid w:val="00E0051D"/>
    <w:rsid w:val="00E00626"/>
    <w:rsid w:val="00E01B1A"/>
    <w:rsid w:val="00E02BBA"/>
    <w:rsid w:val="00E02F83"/>
    <w:rsid w:val="00E03585"/>
    <w:rsid w:val="00E04E42"/>
    <w:rsid w:val="00E04FBE"/>
    <w:rsid w:val="00E0534D"/>
    <w:rsid w:val="00E05420"/>
    <w:rsid w:val="00E06079"/>
    <w:rsid w:val="00E101B6"/>
    <w:rsid w:val="00E101CA"/>
    <w:rsid w:val="00E10954"/>
    <w:rsid w:val="00E116F7"/>
    <w:rsid w:val="00E13586"/>
    <w:rsid w:val="00E14549"/>
    <w:rsid w:val="00E14CB1"/>
    <w:rsid w:val="00E15592"/>
    <w:rsid w:val="00E171A0"/>
    <w:rsid w:val="00E20ACB"/>
    <w:rsid w:val="00E21CBD"/>
    <w:rsid w:val="00E230DB"/>
    <w:rsid w:val="00E23ACF"/>
    <w:rsid w:val="00E24274"/>
    <w:rsid w:val="00E24C6A"/>
    <w:rsid w:val="00E258C9"/>
    <w:rsid w:val="00E25992"/>
    <w:rsid w:val="00E25D99"/>
    <w:rsid w:val="00E25DF5"/>
    <w:rsid w:val="00E267BE"/>
    <w:rsid w:val="00E26A0A"/>
    <w:rsid w:val="00E26CEB"/>
    <w:rsid w:val="00E26F11"/>
    <w:rsid w:val="00E276CB"/>
    <w:rsid w:val="00E302A0"/>
    <w:rsid w:val="00E30539"/>
    <w:rsid w:val="00E30DC3"/>
    <w:rsid w:val="00E3106D"/>
    <w:rsid w:val="00E317B0"/>
    <w:rsid w:val="00E337B5"/>
    <w:rsid w:val="00E337E2"/>
    <w:rsid w:val="00E338DB"/>
    <w:rsid w:val="00E33C29"/>
    <w:rsid w:val="00E33D8E"/>
    <w:rsid w:val="00E33E11"/>
    <w:rsid w:val="00E34332"/>
    <w:rsid w:val="00E34799"/>
    <w:rsid w:val="00E35408"/>
    <w:rsid w:val="00E356F8"/>
    <w:rsid w:val="00E357B2"/>
    <w:rsid w:val="00E375E1"/>
    <w:rsid w:val="00E40A59"/>
    <w:rsid w:val="00E410D8"/>
    <w:rsid w:val="00E42879"/>
    <w:rsid w:val="00E42CB5"/>
    <w:rsid w:val="00E439B2"/>
    <w:rsid w:val="00E43E42"/>
    <w:rsid w:val="00E443D1"/>
    <w:rsid w:val="00E471CF"/>
    <w:rsid w:val="00E5060C"/>
    <w:rsid w:val="00E51A35"/>
    <w:rsid w:val="00E522A3"/>
    <w:rsid w:val="00E53325"/>
    <w:rsid w:val="00E54BA3"/>
    <w:rsid w:val="00E55C7F"/>
    <w:rsid w:val="00E56BD7"/>
    <w:rsid w:val="00E57123"/>
    <w:rsid w:val="00E572CD"/>
    <w:rsid w:val="00E573F6"/>
    <w:rsid w:val="00E6030E"/>
    <w:rsid w:val="00E60F22"/>
    <w:rsid w:val="00E62338"/>
    <w:rsid w:val="00E62989"/>
    <w:rsid w:val="00E62A76"/>
    <w:rsid w:val="00E63A7D"/>
    <w:rsid w:val="00E64BC6"/>
    <w:rsid w:val="00E65969"/>
    <w:rsid w:val="00E65B0D"/>
    <w:rsid w:val="00E6681F"/>
    <w:rsid w:val="00E67141"/>
    <w:rsid w:val="00E67552"/>
    <w:rsid w:val="00E67B58"/>
    <w:rsid w:val="00E67BE5"/>
    <w:rsid w:val="00E70102"/>
    <w:rsid w:val="00E705B2"/>
    <w:rsid w:val="00E7092E"/>
    <w:rsid w:val="00E71F43"/>
    <w:rsid w:val="00E72F2B"/>
    <w:rsid w:val="00E7336F"/>
    <w:rsid w:val="00E762A7"/>
    <w:rsid w:val="00E803D8"/>
    <w:rsid w:val="00E804C9"/>
    <w:rsid w:val="00E810F6"/>
    <w:rsid w:val="00E816D8"/>
    <w:rsid w:val="00E824EF"/>
    <w:rsid w:val="00E8266E"/>
    <w:rsid w:val="00E84871"/>
    <w:rsid w:val="00E86EB0"/>
    <w:rsid w:val="00E8719F"/>
    <w:rsid w:val="00E87625"/>
    <w:rsid w:val="00E90973"/>
    <w:rsid w:val="00E90B60"/>
    <w:rsid w:val="00E92BCA"/>
    <w:rsid w:val="00E935BE"/>
    <w:rsid w:val="00E938D5"/>
    <w:rsid w:val="00E93BBC"/>
    <w:rsid w:val="00E93FD6"/>
    <w:rsid w:val="00E964DA"/>
    <w:rsid w:val="00E96719"/>
    <w:rsid w:val="00E97883"/>
    <w:rsid w:val="00EA2D6F"/>
    <w:rsid w:val="00EA31AF"/>
    <w:rsid w:val="00EA3B2E"/>
    <w:rsid w:val="00EA4008"/>
    <w:rsid w:val="00EA45F0"/>
    <w:rsid w:val="00EA47EF"/>
    <w:rsid w:val="00EA4E75"/>
    <w:rsid w:val="00EA4F5D"/>
    <w:rsid w:val="00EA50A7"/>
    <w:rsid w:val="00EA57C2"/>
    <w:rsid w:val="00EA5F41"/>
    <w:rsid w:val="00EA6617"/>
    <w:rsid w:val="00EA709B"/>
    <w:rsid w:val="00EB1120"/>
    <w:rsid w:val="00EB31EB"/>
    <w:rsid w:val="00EB3B71"/>
    <w:rsid w:val="00EB4072"/>
    <w:rsid w:val="00EB6872"/>
    <w:rsid w:val="00EC0BD8"/>
    <w:rsid w:val="00EC0E4D"/>
    <w:rsid w:val="00EC10A7"/>
    <w:rsid w:val="00EC30F9"/>
    <w:rsid w:val="00EC3263"/>
    <w:rsid w:val="00EC3DB7"/>
    <w:rsid w:val="00EC46B2"/>
    <w:rsid w:val="00EC4971"/>
    <w:rsid w:val="00EC565D"/>
    <w:rsid w:val="00EC6E46"/>
    <w:rsid w:val="00EC7374"/>
    <w:rsid w:val="00EC7DBD"/>
    <w:rsid w:val="00ED1B19"/>
    <w:rsid w:val="00ED2580"/>
    <w:rsid w:val="00ED2DCF"/>
    <w:rsid w:val="00ED454B"/>
    <w:rsid w:val="00ED4D2C"/>
    <w:rsid w:val="00ED51B3"/>
    <w:rsid w:val="00ED56F2"/>
    <w:rsid w:val="00ED691A"/>
    <w:rsid w:val="00ED6B28"/>
    <w:rsid w:val="00ED7C5E"/>
    <w:rsid w:val="00ED7E47"/>
    <w:rsid w:val="00ED7F42"/>
    <w:rsid w:val="00EE0452"/>
    <w:rsid w:val="00EE0E67"/>
    <w:rsid w:val="00EE1269"/>
    <w:rsid w:val="00EE1BEE"/>
    <w:rsid w:val="00EE2DF8"/>
    <w:rsid w:val="00EE3602"/>
    <w:rsid w:val="00EE46FA"/>
    <w:rsid w:val="00EE4E07"/>
    <w:rsid w:val="00EE6D8A"/>
    <w:rsid w:val="00EE7B1D"/>
    <w:rsid w:val="00EF284F"/>
    <w:rsid w:val="00EF47B2"/>
    <w:rsid w:val="00EF4B64"/>
    <w:rsid w:val="00EF7A33"/>
    <w:rsid w:val="00F000B0"/>
    <w:rsid w:val="00F00312"/>
    <w:rsid w:val="00F01A5A"/>
    <w:rsid w:val="00F01C27"/>
    <w:rsid w:val="00F027AD"/>
    <w:rsid w:val="00F033CD"/>
    <w:rsid w:val="00F03B88"/>
    <w:rsid w:val="00F04881"/>
    <w:rsid w:val="00F05936"/>
    <w:rsid w:val="00F05D25"/>
    <w:rsid w:val="00F06CC9"/>
    <w:rsid w:val="00F111E9"/>
    <w:rsid w:val="00F12018"/>
    <w:rsid w:val="00F12952"/>
    <w:rsid w:val="00F16D71"/>
    <w:rsid w:val="00F20120"/>
    <w:rsid w:val="00F20464"/>
    <w:rsid w:val="00F22793"/>
    <w:rsid w:val="00F22B97"/>
    <w:rsid w:val="00F23749"/>
    <w:rsid w:val="00F2425F"/>
    <w:rsid w:val="00F2698D"/>
    <w:rsid w:val="00F26B0F"/>
    <w:rsid w:val="00F274BB"/>
    <w:rsid w:val="00F2796B"/>
    <w:rsid w:val="00F301D0"/>
    <w:rsid w:val="00F30F52"/>
    <w:rsid w:val="00F312D5"/>
    <w:rsid w:val="00F3526D"/>
    <w:rsid w:val="00F35C22"/>
    <w:rsid w:val="00F35ED1"/>
    <w:rsid w:val="00F3627E"/>
    <w:rsid w:val="00F36281"/>
    <w:rsid w:val="00F36528"/>
    <w:rsid w:val="00F37160"/>
    <w:rsid w:val="00F374C1"/>
    <w:rsid w:val="00F37F49"/>
    <w:rsid w:val="00F4069E"/>
    <w:rsid w:val="00F40DA8"/>
    <w:rsid w:val="00F40E8B"/>
    <w:rsid w:val="00F42293"/>
    <w:rsid w:val="00F42488"/>
    <w:rsid w:val="00F424E2"/>
    <w:rsid w:val="00F43058"/>
    <w:rsid w:val="00F43840"/>
    <w:rsid w:val="00F43D07"/>
    <w:rsid w:val="00F45B18"/>
    <w:rsid w:val="00F45B66"/>
    <w:rsid w:val="00F472F8"/>
    <w:rsid w:val="00F47883"/>
    <w:rsid w:val="00F50A0A"/>
    <w:rsid w:val="00F51B36"/>
    <w:rsid w:val="00F538C0"/>
    <w:rsid w:val="00F54A4D"/>
    <w:rsid w:val="00F561B2"/>
    <w:rsid w:val="00F601EB"/>
    <w:rsid w:val="00F60369"/>
    <w:rsid w:val="00F604B1"/>
    <w:rsid w:val="00F646E8"/>
    <w:rsid w:val="00F64921"/>
    <w:rsid w:val="00F64C1D"/>
    <w:rsid w:val="00F656A7"/>
    <w:rsid w:val="00F65715"/>
    <w:rsid w:val="00F66F25"/>
    <w:rsid w:val="00F71D5A"/>
    <w:rsid w:val="00F725EB"/>
    <w:rsid w:val="00F72D53"/>
    <w:rsid w:val="00F7314D"/>
    <w:rsid w:val="00F75C8E"/>
    <w:rsid w:val="00F77050"/>
    <w:rsid w:val="00F775CD"/>
    <w:rsid w:val="00F80D3A"/>
    <w:rsid w:val="00F83FE0"/>
    <w:rsid w:val="00F85491"/>
    <w:rsid w:val="00F8570B"/>
    <w:rsid w:val="00F8748B"/>
    <w:rsid w:val="00F875A2"/>
    <w:rsid w:val="00F8785E"/>
    <w:rsid w:val="00F913CD"/>
    <w:rsid w:val="00F91A6D"/>
    <w:rsid w:val="00F922BC"/>
    <w:rsid w:val="00F93563"/>
    <w:rsid w:val="00F93CD9"/>
    <w:rsid w:val="00F95245"/>
    <w:rsid w:val="00F96D4C"/>
    <w:rsid w:val="00FA141B"/>
    <w:rsid w:val="00FA1975"/>
    <w:rsid w:val="00FA25E6"/>
    <w:rsid w:val="00FA2836"/>
    <w:rsid w:val="00FA5741"/>
    <w:rsid w:val="00FA5C30"/>
    <w:rsid w:val="00FA68EE"/>
    <w:rsid w:val="00FA6BDD"/>
    <w:rsid w:val="00FA6D3E"/>
    <w:rsid w:val="00FA75D7"/>
    <w:rsid w:val="00FA78D1"/>
    <w:rsid w:val="00FB1CEA"/>
    <w:rsid w:val="00FB2146"/>
    <w:rsid w:val="00FB2266"/>
    <w:rsid w:val="00FB3827"/>
    <w:rsid w:val="00FB6886"/>
    <w:rsid w:val="00FB7809"/>
    <w:rsid w:val="00FC0461"/>
    <w:rsid w:val="00FC0AA8"/>
    <w:rsid w:val="00FC118A"/>
    <w:rsid w:val="00FC2791"/>
    <w:rsid w:val="00FC30F4"/>
    <w:rsid w:val="00FC4BA3"/>
    <w:rsid w:val="00FC5575"/>
    <w:rsid w:val="00FC5CC1"/>
    <w:rsid w:val="00FC69A6"/>
    <w:rsid w:val="00FD0560"/>
    <w:rsid w:val="00FD1AAA"/>
    <w:rsid w:val="00FD34E6"/>
    <w:rsid w:val="00FD4D86"/>
    <w:rsid w:val="00FD6422"/>
    <w:rsid w:val="00FD6A46"/>
    <w:rsid w:val="00FD7ACE"/>
    <w:rsid w:val="00FD7E85"/>
    <w:rsid w:val="00FE084B"/>
    <w:rsid w:val="00FE08D9"/>
    <w:rsid w:val="00FE14E4"/>
    <w:rsid w:val="00FE2B84"/>
    <w:rsid w:val="00FE2E88"/>
    <w:rsid w:val="00FE304C"/>
    <w:rsid w:val="00FE3104"/>
    <w:rsid w:val="00FE3922"/>
    <w:rsid w:val="00FE46E9"/>
    <w:rsid w:val="00FE71C0"/>
    <w:rsid w:val="00FF0A0A"/>
    <w:rsid w:val="00FF0D0F"/>
    <w:rsid w:val="00FF1F8A"/>
    <w:rsid w:val="00FF2362"/>
    <w:rsid w:val="00FF475B"/>
    <w:rsid w:val="00FF680D"/>
    <w:rsid w:val="00FF75F8"/>
    <w:rsid w:val="00FF7FEB"/>
    <w:rsid w:val="0423FE4E"/>
    <w:rsid w:val="0466F16C"/>
    <w:rsid w:val="0850C2C9"/>
    <w:rsid w:val="0895B9B8"/>
    <w:rsid w:val="0A2A99AD"/>
    <w:rsid w:val="0CB3D315"/>
    <w:rsid w:val="0DD8B10D"/>
    <w:rsid w:val="0F4BA794"/>
    <w:rsid w:val="0F658205"/>
    <w:rsid w:val="11C5DD5B"/>
    <w:rsid w:val="127FCC85"/>
    <w:rsid w:val="12FD7F2B"/>
    <w:rsid w:val="1763C97E"/>
    <w:rsid w:val="177137DA"/>
    <w:rsid w:val="1773BC0E"/>
    <w:rsid w:val="1A6A394A"/>
    <w:rsid w:val="1A8A46F2"/>
    <w:rsid w:val="1B6109D8"/>
    <w:rsid w:val="1C0D449F"/>
    <w:rsid w:val="1E5A80B3"/>
    <w:rsid w:val="1FE341FD"/>
    <w:rsid w:val="2006973D"/>
    <w:rsid w:val="221DF7A1"/>
    <w:rsid w:val="26537F03"/>
    <w:rsid w:val="27DA59C4"/>
    <w:rsid w:val="2AE5C0F9"/>
    <w:rsid w:val="2B8ADF63"/>
    <w:rsid w:val="2D7CAFB4"/>
    <w:rsid w:val="2E1B3C05"/>
    <w:rsid w:val="2FBD982B"/>
    <w:rsid w:val="30F02CE0"/>
    <w:rsid w:val="31706E46"/>
    <w:rsid w:val="317CA883"/>
    <w:rsid w:val="3522B1E1"/>
    <w:rsid w:val="3567A8D0"/>
    <w:rsid w:val="363388D8"/>
    <w:rsid w:val="3663584E"/>
    <w:rsid w:val="38F17B6F"/>
    <w:rsid w:val="393027DC"/>
    <w:rsid w:val="3B2F418D"/>
    <w:rsid w:val="3F08DB44"/>
    <w:rsid w:val="43B47D97"/>
    <w:rsid w:val="46BAF9CD"/>
    <w:rsid w:val="46C6346C"/>
    <w:rsid w:val="47CDA9E5"/>
    <w:rsid w:val="4ADC0484"/>
    <w:rsid w:val="4B3B225D"/>
    <w:rsid w:val="4C44DE13"/>
    <w:rsid w:val="4D484846"/>
    <w:rsid w:val="4F69A5CF"/>
    <w:rsid w:val="4FC3D49A"/>
    <w:rsid w:val="4FF74BE4"/>
    <w:rsid w:val="516D520C"/>
    <w:rsid w:val="53179BB8"/>
    <w:rsid w:val="5456AE8E"/>
    <w:rsid w:val="55DC7DC0"/>
    <w:rsid w:val="569AF104"/>
    <w:rsid w:val="56D053B7"/>
    <w:rsid w:val="56E6B0C4"/>
    <w:rsid w:val="57B654A4"/>
    <w:rsid w:val="58B9BED7"/>
    <w:rsid w:val="60A4EAC4"/>
    <w:rsid w:val="6104007F"/>
    <w:rsid w:val="6158901C"/>
    <w:rsid w:val="62680A7D"/>
    <w:rsid w:val="646E583C"/>
    <w:rsid w:val="656E8FE3"/>
    <w:rsid w:val="66815299"/>
    <w:rsid w:val="6762627D"/>
    <w:rsid w:val="6A85C891"/>
    <w:rsid w:val="6A8AC6A2"/>
    <w:rsid w:val="6BA144BB"/>
    <w:rsid w:val="6C18CE97"/>
    <w:rsid w:val="705D71C3"/>
    <w:rsid w:val="7107DDCE"/>
    <w:rsid w:val="724FDF16"/>
    <w:rsid w:val="757E0E28"/>
    <w:rsid w:val="773830EA"/>
    <w:rsid w:val="7C7DA0C2"/>
    <w:rsid w:val="7CCA4822"/>
    <w:rsid w:val="7F77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595E11"/>
  <w15:docId w15:val="{9A0E4DEC-9CBA-4BA1-843B-BC1F1E48C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67085"/>
    <w:pPr>
      <w:jc w:val="both"/>
    </w:pPr>
    <w:rPr>
      <w:sz w:val="24"/>
      <w:szCs w:val="24"/>
    </w:rPr>
  </w:style>
  <w:style w:type="paragraph" w:styleId="Nadpis1">
    <w:name w:val="heading 1"/>
    <w:basedOn w:val="Normln"/>
    <w:next w:val="Normln"/>
    <w:autoRedefine/>
    <w:qFormat/>
    <w:rsid w:val="00567085"/>
    <w:pPr>
      <w:keepNext/>
      <w:spacing w:before="120" w:after="60"/>
      <w:outlineLvl w:val="0"/>
    </w:pPr>
    <w:rPr>
      <w:b/>
      <w:bCs/>
      <w:caps/>
      <w:kern w:val="32"/>
      <w:sz w:val="32"/>
    </w:rPr>
  </w:style>
  <w:style w:type="paragraph" w:styleId="Nadpis2">
    <w:name w:val="heading 2"/>
    <w:basedOn w:val="Normln"/>
    <w:next w:val="Normln"/>
    <w:autoRedefine/>
    <w:qFormat/>
    <w:rsid w:val="00567085"/>
    <w:pPr>
      <w:keepNext/>
      <w:numPr>
        <w:ilvl w:val="1"/>
        <w:numId w:val="8"/>
      </w:numPr>
      <w:spacing w:before="120" w:after="180"/>
      <w:outlineLvl w:val="1"/>
    </w:pPr>
    <w:rPr>
      <w:b/>
      <w:sz w:val="28"/>
      <w:szCs w:val="28"/>
    </w:rPr>
  </w:style>
  <w:style w:type="paragraph" w:styleId="Nadpis3">
    <w:name w:val="heading 3"/>
    <w:basedOn w:val="Normln"/>
    <w:next w:val="Normln"/>
    <w:autoRedefine/>
    <w:qFormat/>
    <w:rsid w:val="00567085"/>
    <w:pPr>
      <w:keepNext/>
      <w:numPr>
        <w:ilvl w:val="2"/>
        <w:numId w:val="8"/>
      </w:numPr>
      <w:overflowPunct w:val="0"/>
      <w:autoSpaceDE w:val="0"/>
      <w:autoSpaceDN w:val="0"/>
      <w:adjustRightInd w:val="0"/>
      <w:spacing w:before="240" w:after="120" w:line="240" w:lineRule="atLeast"/>
      <w:textAlignment w:val="baseline"/>
      <w:outlineLvl w:val="2"/>
    </w:pPr>
    <w:rPr>
      <w:b/>
    </w:rPr>
  </w:style>
  <w:style w:type="paragraph" w:styleId="Nadpis4">
    <w:name w:val="heading 4"/>
    <w:basedOn w:val="Normln"/>
    <w:next w:val="Normln"/>
    <w:autoRedefine/>
    <w:qFormat/>
    <w:rsid w:val="00567085"/>
    <w:pPr>
      <w:keepNext/>
      <w:spacing w:before="180"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rsid w:val="00567085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567085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567085"/>
    <w:pPr>
      <w:numPr>
        <w:ilvl w:val="6"/>
        <w:numId w:val="8"/>
      </w:numPr>
      <w:spacing w:before="240" w:after="60"/>
      <w:outlineLvl w:val="6"/>
    </w:pPr>
  </w:style>
  <w:style w:type="paragraph" w:styleId="Nadpis8">
    <w:name w:val="heading 8"/>
    <w:basedOn w:val="Normln"/>
    <w:next w:val="Normln"/>
    <w:qFormat/>
    <w:rsid w:val="00567085"/>
    <w:pPr>
      <w:numPr>
        <w:ilvl w:val="7"/>
        <w:numId w:val="8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567085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rsid w:val="00567085"/>
    <w:pPr>
      <w:overflowPunct w:val="0"/>
      <w:autoSpaceDE w:val="0"/>
      <w:autoSpaceDN w:val="0"/>
      <w:adjustRightInd w:val="0"/>
      <w:spacing w:before="120" w:line="240" w:lineRule="atLeast"/>
      <w:textAlignment w:val="baseline"/>
    </w:pPr>
    <w:rPr>
      <w:szCs w:val="20"/>
    </w:rPr>
  </w:style>
  <w:style w:type="paragraph" w:customStyle="1" w:styleId="odrky1">
    <w:name w:val="odrážky 1"/>
    <w:basedOn w:val="odrky"/>
    <w:autoRedefine/>
    <w:semiHidden/>
    <w:rsid w:val="00567085"/>
    <w:pPr>
      <w:numPr>
        <w:numId w:val="9"/>
      </w:numPr>
      <w:tabs>
        <w:tab w:val="clear" w:pos="1068"/>
        <w:tab w:val="num" w:pos="360"/>
      </w:tabs>
      <w:ind w:left="0" w:firstLine="0"/>
    </w:pPr>
  </w:style>
  <w:style w:type="paragraph" w:customStyle="1" w:styleId="odrky">
    <w:name w:val="odrážky"/>
    <w:basedOn w:val="Zkladntext"/>
    <w:autoRedefine/>
    <w:semiHidden/>
    <w:rsid w:val="00567085"/>
    <w:pPr>
      <w:spacing w:before="60" w:line="240" w:lineRule="auto"/>
    </w:pPr>
  </w:style>
  <w:style w:type="paragraph" w:styleId="Zkladntext2">
    <w:name w:val="Body Text 2"/>
    <w:basedOn w:val="Normln"/>
    <w:semiHidden/>
    <w:rsid w:val="00567085"/>
    <w:pPr>
      <w:spacing w:after="120" w:line="480" w:lineRule="auto"/>
    </w:pPr>
  </w:style>
  <w:style w:type="paragraph" w:styleId="Zkladntextodsazen">
    <w:name w:val="Body Text Indent"/>
    <w:basedOn w:val="Normln"/>
    <w:semiHidden/>
    <w:rsid w:val="00567085"/>
    <w:pPr>
      <w:spacing w:before="120" w:line="240" w:lineRule="atLeast"/>
      <w:ind w:firstLine="708"/>
    </w:pPr>
  </w:style>
  <w:style w:type="paragraph" w:styleId="Zpat">
    <w:name w:val="footer"/>
    <w:basedOn w:val="Normln"/>
    <w:semiHidden/>
    <w:rsid w:val="0056708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567085"/>
  </w:style>
  <w:style w:type="character" w:styleId="Hypertextovodkaz">
    <w:name w:val="Hyperlink"/>
    <w:uiPriority w:val="99"/>
    <w:rsid w:val="00567085"/>
    <w:rPr>
      <w:color w:val="0000FF"/>
      <w:u w:val="single"/>
    </w:rPr>
  </w:style>
  <w:style w:type="paragraph" w:styleId="Zkladntext3">
    <w:name w:val="Body Text 3"/>
    <w:basedOn w:val="Normln"/>
    <w:autoRedefine/>
    <w:semiHidden/>
    <w:rsid w:val="00567085"/>
    <w:rPr>
      <w:b/>
      <w:bCs/>
      <w:iCs/>
    </w:rPr>
  </w:style>
  <w:style w:type="paragraph" w:styleId="Zhlav">
    <w:name w:val="header"/>
    <w:basedOn w:val="Normln"/>
    <w:semiHidden/>
    <w:rsid w:val="00567085"/>
    <w:pPr>
      <w:tabs>
        <w:tab w:val="center" w:pos="4536"/>
        <w:tab w:val="right" w:pos="9072"/>
      </w:tabs>
    </w:pPr>
  </w:style>
  <w:style w:type="paragraph" w:styleId="Textkomente">
    <w:name w:val="annotation text"/>
    <w:basedOn w:val="Normln"/>
    <w:link w:val="TextkomenteChar"/>
    <w:uiPriority w:val="99"/>
    <w:semiHidden/>
    <w:rsid w:val="00567085"/>
    <w:rPr>
      <w:sz w:val="20"/>
      <w:szCs w:val="20"/>
    </w:rPr>
  </w:style>
  <w:style w:type="paragraph" w:styleId="Obsah1">
    <w:name w:val="toc 1"/>
    <w:basedOn w:val="Normln"/>
    <w:next w:val="Normln"/>
    <w:autoRedefine/>
    <w:uiPriority w:val="39"/>
    <w:rsid w:val="00567085"/>
    <w:pPr>
      <w:tabs>
        <w:tab w:val="left" w:pos="350"/>
        <w:tab w:val="right" w:leader="dot" w:pos="8717"/>
      </w:tabs>
      <w:spacing w:before="240" w:after="120"/>
    </w:pPr>
    <w:rPr>
      <w:b/>
      <w:bCs/>
      <w:caps/>
      <w:sz w:val="20"/>
      <w:szCs w:val="22"/>
    </w:rPr>
  </w:style>
  <w:style w:type="paragraph" w:styleId="Obsah2">
    <w:name w:val="toc 2"/>
    <w:basedOn w:val="Normln"/>
    <w:next w:val="Normln"/>
    <w:autoRedefine/>
    <w:uiPriority w:val="39"/>
    <w:rsid w:val="00567085"/>
    <w:pPr>
      <w:tabs>
        <w:tab w:val="left" w:pos="540"/>
        <w:tab w:val="right" w:leader="dot" w:pos="8717"/>
      </w:tabs>
    </w:pPr>
    <w:rPr>
      <w:bCs/>
      <w:sz w:val="20"/>
    </w:rPr>
  </w:style>
  <w:style w:type="paragraph" w:styleId="Obsah3">
    <w:name w:val="toc 3"/>
    <w:basedOn w:val="Normln"/>
    <w:next w:val="Normln"/>
    <w:autoRedefine/>
    <w:semiHidden/>
    <w:rsid w:val="00567085"/>
    <w:pPr>
      <w:tabs>
        <w:tab w:val="left" w:pos="1260"/>
        <w:tab w:val="right" w:pos="9628"/>
      </w:tabs>
      <w:ind w:left="540"/>
    </w:pPr>
    <w:rPr>
      <w:smallCaps/>
      <w:sz w:val="22"/>
      <w:szCs w:val="22"/>
    </w:rPr>
  </w:style>
  <w:style w:type="paragraph" w:styleId="Obsah4">
    <w:name w:val="toc 4"/>
    <w:basedOn w:val="Normln"/>
    <w:next w:val="Normln"/>
    <w:autoRedefine/>
    <w:semiHidden/>
    <w:rsid w:val="00567085"/>
    <w:rPr>
      <w:sz w:val="22"/>
      <w:szCs w:val="22"/>
    </w:rPr>
  </w:style>
  <w:style w:type="paragraph" w:styleId="Obsah5">
    <w:name w:val="toc 5"/>
    <w:basedOn w:val="Normln"/>
    <w:next w:val="Normln"/>
    <w:autoRedefine/>
    <w:semiHidden/>
    <w:rsid w:val="00567085"/>
    <w:rPr>
      <w:sz w:val="22"/>
      <w:szCs w:val="22"/>
    </w:rPr>
  </w:style>
  <w:style w:type="paragraph" w:styleId="Obsah6">
    <w:name w:val="toc 6"/>
    <w:basedOn w:val="Normln"/>
    <w:next w:val="Normln"/>
    <w:autoRedefine/>
    <w:semiHidden/>
    <w:rsid w:val="00567085"/>
    <w:rPr>
      <w:sz w:val="22"/>
      <w:szCs w:val="22"/>
    </w:rPr>
  </w:style>
  <w:style w:type="paragraph" w:styleId="Obsah7">
    <w:name w:val="toc 7"/>
    <w:basedOn w:val="Normln"/>
    <w:next w:val="Normln"/>
    <w:autoRedefine/>
    <w:semiHidden/>
    <w:rsid w:val="00567085"/>
    <w:rPr>
      <w:sz w:val="22"/>
      <w:szCs w:val="22"/>
    </w:rPr>
  </w:style>
  <w:style w:type="paragraph" w:styleId="Obsah8">
    <w:name w:val="toc 8"/>
    <w:basedOn w:val="Normln"/>
    <w:next w:val="Normln"/>
    <w:autoRedefine/>
    <w:semiHidden/>
    <w:rsid w:val="00567085"/>
    <w:rPr>
      <w:sz w:val="22"/>
      <w:szCs w:val="22"/>
    </w:rPr>
  </w:style>
  <w:style w:type="paragraph" w:styleId="Obsah9">
    <w:name w:val="toc 9"/>
    <w:basedOn w:val="Normln"/>
    <w:next w:val="Normln"/>
    <w:autoRedefine/>
    <w:semiHidden/>
    <w:rsid w:val="00567085"/>
    <w:rPr>
      <w:sz w:val="22"/>
      <w:szCs w:val="22"/>
    </w:rPr>
  </w:style>
  <w:style w:type="paragraph" w:customStyle="1" w:styleId="StylPed6bdkovnNejmn12b">
    <w:name w:val="Styl Před:  6 b. Řádkování:  Nejméně 12 b."/>
    <w:basedOn w:val="Normln"/>
    <w:autoRedefine/>
    <w:semiHidden/>
    <w:rsid w:val="00567085"/>
    <w:pPr>
      <w:spacing w:before="120" w:line="240" w:lineRule="atLeast"/>
    </w:pPr>
    <w:rPr>
      <w:szCs w:val="20"/>
    </w:rPr>
  </w:style>
  <w:style w:type="paragraph" w:customStyle="1" w:styleId="StylZkladntextVlevo0cmPedsazen075cm">
    <w:name w:val="Styl Základní text + Vlevo:  0 cm Předsazení:  075 cm"/>
    <w:basedOn w:val="Zkladntext"/>
    <w:autoRedefine/>
    <w:semiHidden/>
    <w:rsid w:val="00567085"/>
    <w:pPr>
      <w:spacing w:before="0"/>
    </w:pPr>
    <w:rPr>
      <w:b/>
    </w:rPr>
  </w:style>
  <w:style w:type="paragraph" w:customStyle="1" w:styleId="odrky2">
    <w:name w:val="odrážky 2"/>
    <w:basedOn w:val="odrky"/>
    <w:autoRedefine/>
    <w:semiHidden/>
    <w:rsid w:val="00567085"/>
    <w:pPr>
      <w:ind w:left="708"/>
    </w:pPr>
  </w:style>
  <w:style w:type="paragraph" w:customStyle="1" w:styleId="seznam">
    <w:name w:val="seznam"/>
    <w:basedOn w:val="odrky"/>
    <w:autoRedefine/>
    <w:semiHidden/>
    <w:rsid w:val="00567085"/>
  </w:style>
  <w:style w:type="paragraph" w:customStyle="1" w:styleId="Stylodstavce">
    <w:name w:val="Styl odstavce"/>
    <w:basedOn w:val="Normln"/>
    <w:semiHidden/>
    <w:rsid w:val="00567085"/>
    <w:rPr>
      <w:rFonts w:ascii="Arial" w:hAnsi="Arial"/>
      <w:sz w:val="22"/>
      <w:szCs w:val="22"/>
    </w:rPr>
  </w:style>
  <w:style w:type="paragraph" w:customStyle="1" w:styleId="Stylodstavce2">
    <w:name w:val="Styl odstavce 2"/>
    <w:basedOn w:val="Normln"/>
    <w:semiHidden/>
    <w:rsid w:val="00567085"/>
    <w:pPr>
      <w:spacing w:after="120"/>
      <w:ind w:left="1260"/>
    </w:pPr>
    <w:rPr>
      <w:rFonts w:ascii="Arial" w:hAnsi="Arial"/>
      <w:sz w:val="22"/>
      <w:szCs w:val="22"/>
    </w:rPr>
  </w:style>
  <w:style w:type="paragraph" w:styleId="Textbubliny">
    <w:name w:val="Balloon Text"/>
    <w:basedOn w:val="Normln"/>
    <w:semiHidden/>
    <w:rsid w:val="00567085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567085"/>
    <w:rPr>
      <w:sz w:val="16"/>
      <w:szCs w:val="16"/>
    </w:rPr>
  </w:style>
  <w:style w:type="paragraph" w:styleId="Pedmtkomente">
    <w:name w:val="annotation subject"/>
    <w:basedOn w:val="Textkomente"/>
    <w:next w:val="Textkomente"/>
    <w:semiHidden/>
    <w:rsid w:val="00567085"/>
    <w:rPr>
      <w:b/>
      <w:bCs/>
    </w:rPr>
  </w:style>
  <w:style w:type="paragraph" w:customStyle="1" w:styleId="Stylodstavce3">
    <w:name w:val="Styl odstavce 3"/>
    <w:basedOn w:val="Stylodstavce2"/>
    <w:semiHidden/>
    <w:rsid w:val="00567085"/>
    <w:pPr>
      <w:ind w:left="540"/>
    </w:pPr>
  </w:style>
  <w:style w:type="paragraph" w:customStyle="1" w:styleId="Rozvrendokumentu">
    <w:name w:val="Rozvržení dokumentu"/>
    <w:basedOn w:val="Normln"/>
    <w:semiHidden/>
    <w:rsid w:val="0056708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INA10bTunzarovnnnasted">
    <w:name w:val="INA 10 b. Tučné zarovnání na střed"/>
    <w:semiHidden/>
    <w:rsid w:val="00567085"/>
    <w:pPr>
      <w:jc w:val="center"/>
    </w:pPr>
    <w:rPr>
      <w:b/>
      <w:bCs/>
    </w:rPr>
  </w:style>
  <w:style w:type="paragraph" w:customStyle="1" w:styleId="INA12bTunzarovnnnasted">
    <w:name w:val="INA 12 b. Tučné zarovnání na střed"/>
    <w:semiHidden/>
    <w:rsid w:val="00567085"/>
    <w:pPr>
      <w:jc w:val="center"/>
    </w:pPr>
    <w:rPr>
      <w:b/>
      <w:bCs/>
      <w:sz w:val="24"/>
    </w:rPr>
  </w:style>
  <w:style w:type="paragraph" w:customStyle="1" w:styleId="INA10bTunzarovnnnadoleva">
    <w:name w:val="INA 10 b. Tučné zarovnání na doleva"/>
    <w:next w:val="Normln"/>
    <w:semiHidden/>
    <w:rsid w:val="00567085"/>
    <w:rPr>
      <w:b/>
      <w:bCs/>
    </w:rPr>
  </w:style>
  <w:style w:type="paragraph" w:customStyle="1" w:styleId="INA14bTunzarovnnnasted">
    <w:name w:val="INA 14 b. Tučné zarovnání na střed"/>
    <w:semiHidden/>
    <w:rsid w:val="00567085"/>
    <w:pPr>
      <w:jc w:val="center"/>
    </w:pPr>
    <w:rPr>
      <w:b/>
      <w:bCs/>
      <w:sz w:val="28"/>
    </w:rPr>
  </w:style>
  <w:style w:type="paragraph" w:styleId="z-Konecformule">
    <w:name w:val="HTML Bottom of Form"/>
    <w:basedOn w:val="Normln"/>
    <w:next w:val="Normln"/>
    <w:hidden/>
    <w:rsid w:val="001061A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Zatekformule">
    <w:name w:val="HTML Top of Form"/>
    <w:basedOn w:val="Normln"/>
    <w:next w:val="Normln"/>
    <w:hidden/>
    <w:rsid w:val="001061A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INA16bTunzarovnnnasted">
    <w:name w:val="INA 16 b. Tučné zarovnání na střed"/>
    <w:semiHidden/>
    <w:rsid w:val="00567085"/>
    <w:pPr>
      <w:jc w:val="center"/>
    </w:pPr>
    <w:rPr>
      <w:b/>
      <w:iCs/>
      <w:sz w:val="32"/>
      <w:szCs w:val="24"/>
    </w:rPr>
  </w:style>
  <w:style w:type="paragraph" w:customStyle="1" w:styleId="INA10bzarovnndoleva">
    <w:name w:val="INA 10 b. zarovnání doleva"/>
    <w:semiHidden/>
    <w:rsid w:val="00567085"/>
  </w:style>
  <w:style w:type="paragraph" w:customStyle="1" w:styleId="INA12bzarovnndoleva">
    <w:name w:val="INA 12 b. zarovnání doleva"/>
    <w:semiHidden/>
    <w:rsid w:val="00567085"/>
    <w:rPr>
      <w:sz w:val="24"/>
    </w:rPr>
  </w:style>
  <w:style w:type="paragraph" w:customStyle="1" w:styleId="INA12bzarovnnnasted">
    <w:name w:val="INA 12 b. zarovnání na střed"/>
    <w:semiHidden/>
    <w:rsid w:val="00567085"/>
    <w:pPr>
      <w:jc w:val="center"/>
    </w:pPr>
    <w:rPr>
      <w:sz w:val="24"/>
    </w:rPr>
  </w:style>
  <w:style w:type="paragraph" w:styleId="Seznamsodrkami">
    <w:name w:val="List Bullet"/>
    <w:basedOn w:val="Normln"/>
    <w:rsid w:val="007E5A3D"/>
    <w:pPr>
      <w:numPr>
        <w:numId w:val="10"/>
      </w:numPr>
    </w:pPr>
  </w:style>
  <w:style w:type="character" w:customStyle="1" w:styleId="INAKurzva">
    <w:name w:val="INA Kurzíva"/>
    <w:semiHidden/>
    <w:rsid w:val="00567085"/>
    <w:rPr>
      <w:i/>
      <w:iCs/>
    </w:rPr>
  </w:style>
  <w:style w:type="paragraph" w:styleId="slovanseznam2">
    <w:name w:val="List Number 2"/>
    <w:basedOn w:val="Normln"/>
    <w:semiHidden/>
    <w:rsid w:val="00567085"/>
  </w:style>
  <w:style w:type="character" w:customStyle="1" w:styleId="INATunPodtren">
    <w:name w:val="INA Tučné Podtržení"/>
    <w:semiHidden/>
    <w:rsid w:val="00567085"/>
    <w:rPr>
      <w:b/>
      <w:bCs/>
      <w:u w:val="single"/>
    </w:rPr>
  </w:style>
  <w:style w:type="numbering" w:styleId="111111">
    <w:name w:val="Outline List 2"/>
    <w:basedOn w:val="Bezseznamu"/>
    <w:semiHidden/>
    <w:rsid w:val="00567085"/>
    <w:pPr>
      <w:numPr>
        <w:numId w:val="1"/>
      </w:numPr>
    </w:pPr>
  </w:style>
  <w:style w:type="paragraph" w:styleId="Seznamsodrkami2">
    <w:name w:val="List Bullet 2"/>
    <w:basedOn w:val="Normln"/>
    <w:rsid w:val="007E5A3D"/>
    <w:pPr>
      <w:numPr>
        <w:ilvl w:val="1"/>
        <w:numId w:val="10"/>
      </w:numPr>
    </w:pPr>
  </w:style>
  <w:style w:type="numbering" w:styleId="1ai">
    <w:name w:val="Outline List 1"/>
    <w:basedOn w:val="Bezseznamu"/>
    <w:semiHidden/>
    <w:rsid w:val="00567085"/>
    <w:pPr>
      <w:numPr>
        <w:numId w:val="2"/>
      </w:numPr>
    </w:pPr>
  </w:style>
  <w:style w:type="paragraph" w:styleId="AdresaHTML">
    <w:name w:val="HTML Address"/>
    <w:basedOn w:val="Normln"/>
    <w:semiHidden/>
    <w:rsid w:val="00567085"/>
    <w:rPr>
      <w:i/>
      <w:iCs/>
    </w:rPr>
  </w:style>
  <w:style w:type="paragraph" w:styleId="Adresanaoblku">
    <w:name w:val="envelope address"/>
    <w:basedOn w:val="Normln"/>
    <w:semiHidden/>
    <w:rsid w:val="00567085"/>
    <w:pPr>
      <w:framePr w:w="7920" w:h="1980" w:hRule="exact" w:hSpace="141" w:wrap="auto" w:hAnchor="page" w:xAlign="center" w:yAlign="bottom"/>
      <w:ind w:left="2880"/>
    </w:pPr>
    <w:rPr>
      <w:rFonts w:ascii="Arial" w:hAnsi="Arial" w:cs="Arial"/>
    </w:rPr>
  </w:style>
  <w:style w:type="character" w:styleId="AkronymHTML">
    <w:name w:val="HTML Acronym"/>
    <w:basedOn w:val="Standardnpsmoodstavce"/>
    <w:semiHidden/>
    <w:rsid w:val="00567085"/>
  </w:style>
  <w:style w:type="table" w:styleId="Barevntabulka1">
    <w:name w:val="Table Colorful 1"/>
    <w:basedOn w:val="Normlntabulka"/>
    <w:semiHidden/>
    <w:rsid w:val="00567085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Barevntabulka2">
    <w:name w:val="Table Colorful 2"/>
    <w:basedOn w:val="Normlntabulka"/>
    <w:semiHidden/>
    <w:rsid w:val="00567085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Barevntabulka3">
    <w:name w:val="Table Colorful 3"/>
    <w:basedOn w:val="Normlntabulka"/>
    <w:semiHidden/>
    <w:rsid w:val="00567085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CittHTML">
    <w:name w:val="HTML Cite"/>
    <w:semiHidden/>
    <w:rsid w:val="00567085"/>
    <w:rPr>
      <w:i/>
      <w:iCs/>
    </w:rPr>
  </w:style>
  <w:style w:type="character" w:styleId="slodku">
    <w:name w:val="line number"/>
    <w:basedOn w:val="Standardnpsmoodstavce"/>
    <w:semiHidden/>
    <w:rsid w:val="00567085"/>
  </w:style>
  <w:style w:type="paragraph" w:styleId="slovanseznam">
    <w:name w:val="List Number"/>
    <w:basedOn w:val="Normln"/>
    <w:semiHidden/>
    <w:rsid w:val="00567085"/>
    <w:pPr>
      <w:numPr>
        <w:numId w:val="3"/>
      </w:numPr>
    </w:pPr>
  </w:style>
  <w:style w:type="paragraph" w:styleId="slovanseznam3">
    <w:name w:val="List Number 3"/>
    <w:basedOn w:val="Normln"/>
    <w:semiHidden/>
    <w:rsid w:val="00567085"/>
    <w:pPr>
      <w:numPr>
        <w:numId w:val="4"/>
      </w:numPr>
    </w:pPr>
  </w:style>
  <w:style w:type="paragraph" w:styleId="slovanseznam4">
    <w:name w:val="List Number 4"/>
    <w:basedOn w:val="Normln"/>
    <w:semiHidden/>
    <w:rsid w:val="00567085"/>
    <w:pPr>
      <w:numPr>
        <w:numId w:val="5"/>
      </w:numPr>
    </w:pPr>
  </w:style>
  <w:style w:type="paragraph" w:styleId="slovanseznam5">
    <w:name w:val="List Number 5"/>
    <w:basedOn w:val="Normln"/>
    <w:semiHidden/>
    <w:rsid w:val="00567085"/>
    <w:pPr>
      <w:numPr>
        <w:numId w:val="6"/>
      </w:numPr>
    </w:pPr>
  </w:style>
  <w:style w:type="numbering" w:styleId="lnekoddl">
    <w:name w:val="Outline List 3"/>
    <w:basedOn w:val="Bezseznamu"/>
    <w:semiHidden/>
    <w:rsid w:val="00567085"/>
    <w:pPr>
      <w:numPr>
        <w:numId w:val="7"/>
      </w:numPr>
    </w:pPr>
  </w:style>
  <w:style w:type="paragraph" w:styleId="Datum">
    <w:name w:val="Date"/>
    <w:basedOn w:val="Normln"/>
    <w:next w:val="Normln"/>
    <w:semiHidden/>
    <w:rsid w:val="00567085"/>
  </w:style>
  <w:style w:type="character" w:styleId="DefiniceHTML">
    <w:name w:val="HTML Definition"/>
    <w:semiHidden/>
    <w:rsid w:val="00567085"/>
    <w:rPr>
      <w:i/>
      <w:iCs/>
    </w:rPr>
  </w:style>
  <w:style w:type="table" w:styleId="Elegantntabulka">
    <w:name w:val="Table Elegant"/>
    <w:basedOn w:val="Normlntabulka"/>
    <w:semiHidden/>
    <w:rsid w:val="00567085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FormtovanvHTML">
    <w:name w:val="HTML Preformatted"/>
    <w:basedOn w:val="Normln"/>
    <w:semiHidden/>
    <w:rsid w:val="00567085"/>
    <w:rPr>
      <w:rFonts w:ascii="Courier New" w:hAnsi="Courier New" w:cs="Courier New"/>
      <w:sz w:val="20"/>
      <w:szCs w:val="20"/>
    </w:rPr>
  </w:style>
  <w:style w:type="table" w:styleId="Jednoduchtabulka1">
    <w:name w:val="Table Simple 1"/>
    <w:basedOn w:val="Normlntabulka"/>
    <w:semiHidden/>
    <w:rsid w:val="00567085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Jednoduchtabulka2">
    <w:name w:val="Table Simple 2"/>
    <w:basedOn w:val="Normlntabulka"/>
    <w:semiHidden/>
    <w:rsid w:val="00567085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Jednoduchtabulka3">
    <w:name w:val="Table Simple 3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Klasicktabulka1">
    <w:name w:val="Table Classic 1"/>
    <w:basedOn w:val="Normlntabulka"/>
    <w:semiHidden/>
    <w:rsid w:val="0056708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2">
    <w:name w:val="Table Classic 2"/>
    <w:basedOn w:val="Normlntabulka"/>
    <w:semiHidden/>
    <w:rsid w:val="0056708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3">
    <w:name w:val="Table Classic 3"/>
    <w:basedOn w:val="Normlntabulka"/>
    <w:semiHidden/>
    <w:rsid w:val="00567085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4">
    <w:name w:val="Table Classic 4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KlvesniceHTML">
    <w:name w:val="HTML Keyboard"/>
    <w:semiHidden/>
    <w:rsid w:val="00567085"/>
    <w:rPr>
      <w:rFonts w:ascii="Courier New" w:hAnsi="Courier New" w:cs="Courier New"/>
      <w:sz w:val="20"/>
      <w:szCs w:val="20"/>
    </w:rPr>
  </w:style>
  <w:style w:type="character" w:styleId="KdHTML">
    <w:name w:val="HTML Code"/>
    <w:semiHidden/>
    <w:rsid w:val="00567085"/>
    <w:rPr>
      <w:rFonts w:ascii="Courier New" w:hAnsi="Courier New" w:cs="Courier New"/>
      <w:sz w:val="20"/>
      <w:szCs w:val="20"/>
    </w:rPr>
  </w:style>
  <w:style w:type="table" w:styleId="Moderntabulka">
    <w:name w:val="Table Contemporary"/>
    <w:basedOn w:val="Normlntabulka"/>
    <w:semiHidden/>
    <w:rsid w:val="00567085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otivtabulky">
    <w:name w:val="Table Theme"/>
    <w:basedOn w:val="Normlntabulka"/>
    <w:semiHidden/>
    <w:rsid w:val="0056708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semiHidden/>
    <w:rsid w:val="0056708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1">
    <w:name w:val="Table Grid 1"/>
    <w:basedOn w:val="Normlntabulka"/>
    <w:semiHidden/>
    <w:rsid w:val="0056708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2">
    <w:name w:val="Table Grid 2"/>
    <w:basedOn w:val="Normlntabulka"/>
    <w:semiHidden/>
    <w:rsid w:val="00567085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3">
    <w:name w:val="Table Grid 3"/>
    <w:basedOn w:val="Normlntabulka"/>
    <w:semiHidden/>
    <w:rsid w:val="00567085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4">
    <w:name w:val="Table Grid 4"/>
    <w:basedOn w:val="Normlntabulka"/>
    <w:semiHidden/>
    <w:rsid w:val="00567085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5">
    <w:name w:val="Table Grid 5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6">
    <w:name w:val="Table Grid 6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7">
    <w:name w:val="Table Grid 7"/>
    <w:basedOn w:val="Normlntabulka"/>
    <w:semiHidden/>
    <w:rsid w:val="00567085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8">
    <w:name w:val="Table Grid 8"/>
    <w:basedOn w:val="Normlntabulka"/>
    <w:semiHidden/>
    <w:rsid w:val="00567085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dpispoznmky">
    <w:name w:val="Note Heading"/>
    <w:basedOn w:val="Normln"/>
    <w:next w:val="Normln"/>
    <w:semiHidden/>
    <w:rsid w:val="00567085"/>
  </w:style>
  <w:style w:type="paragraph" w:styleId="Nzev">
    <w:name w:val="Title"/>
    <w:basedOn w:val="Normln"/>
    <w:qFormat/>
    <w:rsid w:val="0056708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ormlnweb">
    <w:name w:val="Normal (Web)"/>
    <w:basedOn w:val="Normln"/>
    <w:semiHidden/>
    <w:rsid w:val="00567085"/>
  </w:style>
  <w:style w:type="paragraph" w:styleId="Normlnodsazen">
    <w:name w:val="Normal Indent"/>
    <w:basedOn w:val="Normln"/>
    <w:semiHidden/>
    <w:rsid w:val="00567085"/>
    <w:pPr>
      <w:ind w:left="708"/>
    </w:pPr>
  </w:style>
  <w:style w:type="paragraph" w:styleId="Osloven">
    <w:name w:val="Salutation"/>
    <w:basedOn w:val="Normln"/>
    <w:next w:val="Normln"/>
    <w:semiHidden/>
    <w:rsid w:val="00567085"/>
  </w:style>
  <w:style w:type="paragraph" w:styleId="Podpis">
    <w:name w:val="Signature"/>
    <w:basedOn w:val="Normln"/>
    <w:semiHidden/>
    <w:rsid w:val="00567085"/>
    <w:pPr>
      <w:ind w:left="4252"/>
    </w:pPr>
  </w:style>
  <w:style w:type="paragraph" w:styleId="Podpise-mailu">
    <w:name w:val="E-mail Signature"/>
    <w:basedOn w:val="Normln"/>
    <w:semiHidden/>
    <w:rsid w:val="00567085"/>
  </w:style>
  <w:style w:type="paragraph" w:styleId="Podnadpis">
    <w:name w:val="Subtitle"/>
    <w:basedOn w:val="Normln"/>
    <w:qFormat/>
    <w:rsid w:val="00567085"/>
    <w:pPr>
      <w:spacing w:after="60"/>
      <w:jc w:val="center"/>
      <w:outlineLvl w:val="1"/>
    </w:pPr>
    <w:rPr>
      <w:rFonts w:ascii="Arial" w:hAnsi="Arial" w:cs="Arial"/>
    </w:rPr>
  </w:style>
  <w:style w:type="paragraph" w:styleId="Pokraovnseznamu">
    <w:name w:val="List Continue"/>
    <w:basedOn w:val="Normln"/>
    <w:semiHidden/>
    <w:rsid w:val="00567085"/>
    <w:pPr>
      <w:spacing w:after="120"/>
      <w:ind w:left="283"/>
    </w:pPr>
  </w:style>
  <w:style w:type="paragraph" w:styleId="Pokraovnseznamu2">
    <w:name w:val="List Continue 2"/>
    <w:basedOn w:val="Normln"/>
    <w:semiHidden/>
    <w:rsid w:val="00567085"/>
    <w:pPr>
      <w:spacing w:after="120"/>
      <w:ind w:left="566"/>
    </w:pPr>
  </w:style>
  <w:style w:type="paragraph" w:styleId="Pokraovnseznamu3">
    <w:name w:val="List Continue 3"/>
    <w:basedOn w:val="Normln"/>
    <w:semiHidden/>
    <w:rsid w:val="00567085"/>
    <w:pPr>
      <w:spacing w:after="120"/>
      <w:ind w:left="849"/>
    </w:pPr>
  </w:style>
  <w:style w:type="paragraph" w:styleId="Pokraovnseznamu4">
    <w:name w:val="List Continue 4"/>
    <w:basedOn w:val="Normln"/>
    <w:semiHidden/>
    <w:rsid w:val="00567085"/>
    <w:pPr>
      <w:spacing w:after="120"/>
      <w:ind w:left="1132"/>
    </w:pPr>
  </w:style>
  <w:style w:type="paragraph" w:styleId="Pokraovnseznamu5">
    <w:name w:val="List Continue 5"/>
    <w:basedOn w:val="Normln"/>
    <w:semiHidden/>
    <w:rsid w:val="00567085"/>
    <w:pPr>
      <w:spacing w:after="120"/>
      <w:ind w:left="1415"/>
    </w:pPr>
  </w:style>
  <w:style w:type="table" w:styleId="Profesionlntabulka">
    <w:name w:val="Table Professional"/>
    <w:basedOn w:val="Normlntabulka"/>
    <w:semiHidden/>
    <w:rsid w:val="0056708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PromnnHTML">
    <w:name w:val="HTML Variable"/>
    <w:semiHidden/>
    <w:rsid w:val="00567085"/>
    <w:rPr>
      <w:i/>
      <w:iCs/>
    </w:rPr>
  </w:style>
  <w:style w:type="paragraph" w:styleId="Prosttext">
    <w:name w:val="Plain Text"/>
    <w:basedOn w:val="Normln"/>
    <w:semiHidden/>
    <w:rsid w:val="00567085"/>
    <w:rPr>
      <w:rFonts w:ascii="Courier New" w:hAnsi="Courier New" w:cs="Courier New"/>
      <w:sz w:val="20"/>
      <w:szCs w:val="20"/>
    </w:rPr>
  </w:style>
  <w:style w:type="character" w:styleId="PsacstrojHTML">
    <w:name w:val="HTML Typewriter"/>
    <w:semiHidden/>
    <w:rsid w:val="00567085"/>
    <w:rPr>
      <w:rFonts w:ascii="Courier New" w:hAnsi="Courier New" w:cs="Courier New"/>
      <w:sz w:val="20"/>
      <w:szCs w:val="20"/>
    </w:rPr>
  </w:style>
  <w:style w:type="paragraph" w:styleId="Seznam0">
    <w:name w:val="List"/>
    <w:basedOn w:val="Normln"/>
    <w:semiHidden/>
    <w:rsid w:val="00567085"/>
    <w:pPr>
      <w:ind w:left="283" w:hanging="283"/>
    </w:pPr>
  </w:style>
  <w:style w:type="paragraph" w:styleId="Seznam2">
    <w:name w:val="List 2"/>
    <w:basedOn w:val="Normln"/>
    <w:semiHidden/>
    <w:rsid w:val="00567085"/>
    <w:pPr>
      <w:ind w:left="566" w:hanging="283"/>
    </w:pPr>
  </w:style>
  <w:style w:type="paragraph" w:styleId="Seznam3">
    <w:name w:val="List 3"/>
    <w:basedOn w:val="Normln"/>
    <w:semiHidden/>
    <w:rsid w:val="00567085"/>
    <w:pPr>
      <w:ind w:left="849" w:hanging="283"/>
    </w:pPr>
  </w:style>
  <w:style w:type="paragraph" w:styleId="Seznam4">
    <w:name w:val="List 4"/>
    <w:basedOn w:val="Normln"/>
    <w:semiHidden/>
    <w:rsid w:val="00567085"/>
    <w:pPr>
      <w:ind w:left="1132" w:hanging="283"/>
    </w:pPr>
  </w:style>
  <w:style w:type="paragraph" w:styleId="Seznam5">
    <w:name w:val="List 5"/>
    <w:basedOn w:val="Normln"/>
    <w:semiHidden/>
    <w:rsid w:val="00567085"/>
    <w:pPr>
      <w:ind w:left="1415" w:hanging="283"/>
    </w:pPr>
  </w:style>
  <w:style w:type="paragraph" w:styleId="Seznamsodrkami3">
    <w:name w:val="List Bullet 3"/>
    <w:basedOn w:val="Normln"/>
    <w:rsid w:val="007E5A3D"/>
    <w:pPr>
      <w:numPr>
        <w:ilvl w:val="2"/>
        <w:numId w:val="10"/>
      </w:numPr>
    </w:pPr>
  </w:style>
  <w:style w:type="paragraph" w:styleId="Seznamsodrkami4">
    <w:name w:val="List Bullet 4"/>
    <w:basedOn w:val="Normln"/>
    <w:semiHidden/>
    <w:rsid w:val="00567085"/>
    <w:pPr>
      <w:numPr>
        <w:numId w:val="11"/>
      </w:numPr>
    </w:pPr>
  </w:style>
  <w:style w:type="paragraph" w:styleId="Seznamsodrkami5">
    <w:name w:val="List Bullet 5"/>
    <w:basedOn w:val="Normln"/>
    <w:semiHidden/>
    <w:rsid w:val="00567085"/>
    <w:pPr>
      <w:numPr>
        <w:numId w:val="12"/>
      </w:numPr>
    </w:pPr>
  </w:style>
  <w:style w:type="character" w:styleId="Siln">
    <w:name w:val="Strong"/>
    <w:qFormat/>
    <w:rsid w:val="00567085"/>
    <w:rPr>
      <w:b/>
      <w:bCs/>
    </w:rPr>
  </w:style>
  <w:style w:type="character" w:styleId="Sledovanodkaz">
    <w:name w:val="FollowedHyperlink"/>
    <w:semiHidden/>
    <w:rsid w:val="00567085"/>
    <w:rPr>
      <w:color w:val="606420"/>
      <w:u w:val="single"/>
    </w:rPr>
  </w:style>
  <w:style w:type="table" w:styleId="Sloupcetabulky1">
    <w:name w:val="Table Columns 1"/>
    <w:basedOn w:val="Normlntabulka"/>
    <w:semiHidden/>
    <w:rsid w:val="00567085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2">
    <w:name w:val="Table Columns 2"/>
    <w:basedOn w:val="Normlntabulka"/>
    <w:semiHidden/>
    <w:rsid w:val="00567085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3">
    <w:name w:val="Table Columns 3"/>
    <w:basedOn w:val="Normlntabulka"/>
    <w:semiHidden/>
    <w:rsid w:val="00567085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4">
    <w:name w:val="Table Columns 4"/>
    <w:basedOn w:val="Normlntabulka"/>
    <w:semiHidden/>
    <w:rsid w:val="00567085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loupcetabulky5">
    <w:name w:val="Table Columns 5"/>
    <w:basedOn w:val="Normlntabulka"/>
    <w:semiHidden/>
    <w:rsid w:val="00567085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ulkajakoseznam1">
    <w:name w:val="Table List 1"/>
    <w:basedOn w:val="Normlntabulka"/>
    <w:semiHidden/>
    <w:rsid w:val="00567085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2">
    <w:name w:val="Table List 2"/>
    <w:basedOn w:val="Normlntabulka"/>
    <w:semiHidden/>
    <w:rsid w:val="00567085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3">
    <w:name w:val="Table List 3"/>
    <w:basedOn w:val="Normlntabulka"/>
    <w:semiHidden/>
    <w:rsid w:val="00567085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4">
    <w:name w:val="Table List 4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ulkajakoseznam5">
    <w:name w:val="Table List 5"/>
    <w:basedOn w:val="Normlntabulka"/>
    <w:semiHidden/>
    <w:rsid w:val="0056708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6">
    <w:name w:val="Table List 6"/>
    <w:basedOn w:val="Normlntabulka"/>
    <w:semiHidden/>
    <w:rsid w:val="0056708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ulkajakoseznam7">
    <w:name w:val="Table List 7"/>
    <w:basedOn w:val="Normlntabulka"/>
    <w:semiHidden/>
    <w:rsid w:val="00567085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ulkajakoseznam8">
    <w:name w:val="Table List 8"/>
    <w:basedOn w:val="Normlntabulka"/>
    <w:semiHidden/>
    <w:rsid w:val="0056708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ulkasprostorovmiefekty1">
    <w:name w:val="Table 3D effects 1"/>
    <w:basedOn w:val="Normlntabulka"/>
    <w:semiHidden/>
    <w:rsid w:val="00567085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ulkasprostorovmiefekty2">
    <w:name w:val="Table 3D effects 2"/>
    <w:basedOn w:val="Normlntabulka"/>
    <w:semiHidden/>
    <w:rsid w:val="00567085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prostorovmiefekty3">
    <w:name w:val="Table 3D effects 3"/>
    <w:basedOn w:val="Normlntabulka"/>
    <w:semiHidden/>
    <w:rsid w:val="00567085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tlumenmibarvami1">
    <w:name w:val="Table Subtle 1"/>
    <w:basedOn w:val="Normlntabulka"/>
    <w:semiHidden/>
    <w:rsid w:val="00567085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tlumenmibarvami2">
    <w:name w:val="Table Subtle 2"/>
    <w:basedOn w:val="Normlntabulka"/>
    <w:semiHidden/>
    <w:rsid w:val="00567085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vbloku">
    <w:name w:val="Block Text"/>
    <w:basedOn w:val="Normln"/>
    <w:semiHidden/>
    <w:rsid w:val="00567085"/>
    <w:pPr>
      <w:spacing w:after="120"/>
      <w:ind w:left="1440" w:right="1440"/>
    </w:pPr>
  </w:style>
  <w:style w:type="character" w:styleId="UkzkaHTML">
    <w:name w:val="HTML Sample"/>
    <w:semiHidden/>
    <w:rsid w:val="00567085"/>
    <w:rPr>
      <w:rFonts w:ascii="Courier New" w:hAnsi="Courier New" w:cs="Courier New"/>
    </w:rPr>
  </w:style>
  <w:style w:type="table" w:styleId="Webovtabulka1">
    <w:name w:val="Table Web 1"/>
    <w:basedOn w:val="Normlntabulka"/>
    <w:semiHidden/>
    <w:rsid w:val="00567085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semiHidden/>
    <w:rsid w:val="00567085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3">
    <w:name w:val="Table Web 3"/>
    <w:basedOn w:val="Normlntabulka"/>
    <w:semiHidden/>
    <w:rsid w:val="00567085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zprvy">
    <w:name w:val="Message Header"/>
    <w:basedOn w:val="Normln"/>
    <w:semiHidden/>
    <w:rsid w:val="0056708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Zkladntext-prvnodsazen">
    <w:name w:val="Body Text First Indent"/>
    <w:basedOn w:val="Zkladntext"/>
    <w:semiHidden/>
    <w:rsid w:val="00567085"/>
    <w:pPr>
      <w:overflowPunct/>
      <w:autoSpaceDE/>
      <w:autoSpaceDN/>
      <w:adjustRightInd/>
      <w:spacing w:before="0" w:after="120" w:line="240" w:lineRule="auto"/>
      <w:ind w:firstLine="210"/>
      <w:textAlignment w:val="auto"/>
    </w:pPr>
    <w:rPr>
      <w:szCs w:val="24"/>
    </w:rPr>
  </w:style>
  <w:style w:type="paragraph" w:styleId="Zkladntext-prvnodsazen2">
    <w:name w:val="Body Text First Indent 2"/>
    <w:basedOn w:val="Zkladntextodsazen"/>
    <w:semiHidden/>
    <w:rsid w:val="00567085"/>
    <w:pPr>
      <w:spacing w:before="0" w:after="120" w:line="240" w:lineRule="auto"/>
      <w:ind w:left="283" w:firstLine="210"/>
    </w:pPr>
  </w:style>
  <w:style w:type="paragraph" w:styleId="Zkladntextodsazen2">
    <w:name w:val="Body Text Indent 2"/>
    <w:basedOn w:val="Normln"/>
    <w:semiHidden/>
    <w:rsid w:val="00567085"/>
    <w:pPr>
      <w:spacing w:after="120" w:line="480" w:lineRule="auto"/>
      <w:ind w:left="283"/>
    </w:pPr>
  </w:style>
  <w:style w:type="paragraph" w:styleId="Zkladntextodsazen3">
    <w:name w:val="Body Text Indent 3"/>
    <w:basedOn w:val="Normln"/>
    <w:semiHidden/>
    <w:rsid w:val="00567085"/>
    <w:pPr>
      <w:spacing w:after="120"/>
      <w:ind w:left="283"/>
    </w:pPr>
    <w:rPr>
      <w:sz w:val="16"/>
      <w:szCs w:val="16"/>
    </w:rPr>
  </w:style>
  <w:style w:type="paragraph" w:styleId="Zvr">
    <w:name w:val="Closing"/>
    <w:basedOn w:val="Normln"/>
    <w:semiHidden/>
    <w:rsid w:val="00567085"/>
    <w:pPr>
      <w:ind w:left="4252"/>
    </w:pPr>
  </w:style>
  <w:style w:type="paragraph" w:styleId="Zptenadresanaoblku">
    <w:name w:val="envelope return"/>
    <w:basedOn w:val="Normln"/>
    <w:semiHidden/>
    <w:rsid w:val="00567085"/>
    <w:rPr>
      <w:rFonts w:ascii="Arial" w:hAnsi="Arial" w:cs="Arial"/>
      <w:sz w:val="20"/>
      <w:szCs w:val="20"/>
    </w:rPr>
  </w:style>
  <w:style w:type="character" w:customStyle="1" w:styleId="Zvraznn1">
    <w:name w:val="Zvýraznění1"/>
    <w:qFormat/>
    <w:rsid w:val="00567085"/>
    <w:rPr>
      <w:i/>
      <w:iCs/>
    </w:rPr>
  </w:style>
  <w:style w:type="paragraph" w:styleId="Hlavikaobsahu">
    <w:name w:val="toa heading"/>
    <w:basedOn w:val="Normln"/>
    <w:next w:val="Normln"/>
    <w:semiHidden/>
    <w:rsid w:val="00567085"/>
    <w:pPr>
      <w:spacing w:before="120"/>
    </w:pPr>
    <w:rPr>
      <w:rFonts w:ascii="Arial" w:hAnsi="Arial" w:cs="Arial"/>
      <w:b/>
      <w:bCs/>
    </w:rPr>
  </w:style>
  <w:style w:type="paragraph" w:styleId="Rejstk1">
    <w:name w:val="index 1"/>
    <w:basedOn w:val="Normln"/>
    <w:next w:val="Normln"/>
    <w:autoRedefine/>
    <w:semiHidden/>
    <w:rsid w:val="00567085"/>
    <w:pPr>
      <w:ind w:left="240" w:hanging="240"/>
    </w:pPr>
  </w:style>
  <w:style w:type="paragraph" w:styleId="Hlavikarejstku">
    <w:name w:val="index heading"/>
    <w:basedOn w:val="Normln"/>
    <w:next w:val="Rejstk1"/>
    <w:semiHidden/>
    <w:rsid w:val="00567085"/>
    <w:rPr>
      <w:rFonts w:ascii="Arial" w:hAnsi="Arial" w:cs="Arial"/>
      <w:b/>
      <w:bCs/>
    </w:rPr>
  </w:style>
  <w:style w:type="character" w:styleId="Odkaznavysvtlivky">
    <w:name w:val="endnote reference"/>
    <w:semiHidden/>
    <w:rsid w:val="00567085"/>
    <w:rPr>
      <w:vertAlign w:val="superscript"/>
    </w:rPr>
  </w:style>
  <w:style w:type="paragraph" w:styleId="Rejstk2">
    <w:name w:val="index 2"/>
    <w:basedOn w:val="Normln"/>
    <w:next w:val="Normln"/>
    <w:autoRedefine/>
    <w:semiHidden/>
    <w:rsid w:val="00567085"/>
    <w:pPr>
      <w:ind w:left="480" w:hanging="240"/>
    </w:pPr>
  </w:style>
  <w:style w:type="paragraph" w:styleId="Rejstk3">
    <w:name w:val="index 3"/>
    <w:basedOn w:val="Normln"/>
    <w:next w:val="Normln"/>
    <w:autoRedefine/>
    <w:semiHidden/>
    <w:rsid w:val="00567085"/>
    <w:pPr>
      <w:ind w:left="720" w:hanging="240"/>
    </w:pPr>
  </w:style>
  <w:style w:type="paragraph" w:styleId="Rejstk4">
    <w:name w:val="index 4"/>
    <w:basedOn w:val="Normln"/>
    <w:next w:val="Normln"/>
    <w:autoRedefine/>
    <w:semiHidden/>
    <w:rsid w:val="00567085"/>
    <w:pPr>
      <w:ind w:left="960" w:hanging="240"/>
    </w:pPr>
  </w:style>
  <w:style w:type="paragraph" w:styleId="Rejstk5">
    <w:name w:val="index 5"/>
    <w:basedOn w:val="Normln"/>
    <w:next w:val="Normln"/>
    <w:autoRedefine/>
    <w:semiHidden/>
    <w:rsid w:val="00567085"/>
    <w:pPr>
      <w:ind w:left="1200" w:hanging="240"/>
    </w:pPr>
  </w:style>
  <w:style w:type="paragraph" w:styleId="Rejstk6">
    <w:name w:val="index 6"/>
    <w:basedOn w:val="Normln"/>
    <w:next w:val="Normln"/>
    <w:autoRedefine/>
    <w:semiHidden/>
    <w:rsid w:val="00567085"/>
    <w:pPr>
      <w:ind w:left="1440" w:hanging="240"/>
    </w:pPr>
  </w:style>
  <w:style w:type="paragraph" w:styleId="Rejstk7">
    <w:name w:val="index 7"/>
    <w:basedOn w:val="Normln"/>
    <w:next w:val="Normln"/>
    <w:autoRedefine/>
    <w:semiHidden/>
    <w:rsid w:val="00567085"/>
    <w:pPr>
      <w:ind w:left="1680" w:hanging="240"/>
    </w:pPr>
  </w:style>
  <w:style w:type="paragraph" w:styleId="Rejstk8">
    <w:name w:val="index 8"/>
    <w:basedOn w:val="Normln"/>
    <w:next w:val="Normln"/>
    <w:autoRedefine/>
    <w:semiHidden/>
    <w:rsid w:val="00567085"/>
    <w:pPr>
      <w:ind w:left="1920" w:hanging="240"/>
    </w:pPr>
  </w:style>
  <w:style w:type="paragraph" w:styleId="Rejstk9">
    <w:name w:val="index 9"/>
    <w:basedOn w:val="Normln"/>
    <w:next w:val="Normln"/>
    <w:autoRedefine/>
    <w:semiHidden/>
    <w:rsid w:val="00567085"/>
    <w:pPr>
      <w:ind w:left="2160" w:hanging="240"/>
    </w:pPr>
  </w:style>
  <w:style w:type="paragraph" w:styleId="Seznamcitac">
    <w:name w:val="table of authorities"/>
    <w:basedOn w:val="Normln"/>
    <w:next w:val="Normln"/>
    <w:semiHidden/>
    <w:rsid w:val="00567085"/>
    <w:pPr>
      <w:ind w:left="240" w:hanging="240"/>
    </w:pPr>
  </w:style>
  <w:style w:type="paragraph" w:styleId="Seznamobrzk">
    <w:name w:val="table of figures"/>
    <w:basedOn w:val="Normln"/>
    <w:next w:val="Normln"/>
    <w:semiHidden/>
    <w:rsid w:val="00567085"/>
  </w:style>
  <w:style w:type="paragraph" w:styleId="Textmakra">
    <w:name w:val="macro"/>
    <w:semiHidden/>
    <w:rsid w:val="0056708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urier New" w:hAnsi="Courier New" w:cs="Courier New"/>
    </w:rPr>
  </w:style>
  <w:style w:type="paragraph" w:styleId="Textpoznpodarou">
    <w:name w:val="footnote text"/>
    <w:basedOn w:val="Normln"/>
    <w:semiHidden/>
    <w:rsid w:val="00567085"/>
    <w:rPr>
      <w:sz w:val="20"/>
      <w:szCs w:val="20"/>
    </w:rPr>
  </w:style>
  <w:style w:type="paragraph" w:styleId="Textvysvtlivek">
    <w:name w:val="endnote text"/>
    <w:basedOn w:val="Normln"/>
    <w:semiHidden/>
    <w:rsid w:val="00567085"/>
    <w:rPr>
      <w:sz w:val="20"/>
      <w:szCs w:val="20"/>
    </w:rPr>
  </w:style>
  <w:style w:type="paragraph" w:styleId="Titulek">
    <w:name w:val="caption"/>
    <w:basedOn w:val="Normln"/>
    <w:next w:val="Normln"/>
    <w:qFormat/>
    <w:rsid w:val="00567085"/>
    <w:rPr>
      <w:b/>
      <w:bCs/>
      <w:sz w:val="20"/>
      <w:szCs w:val="20"/>
    </w:rPr>
  </w:style>
  <w:style w:type="character" w:styleId="Znakapoznpodarou">
    <w:name w:val="footnote reference"/>
    <w:semiHidden/>
    <w:rsid w:val="00567085"/>
    <w:rPr>
      <w:vertAlign w:val="superscript"/>
    </w:rPr>
  </w:style>
  <w:style w:type="paragraph" w:customStyle="1" w:styleId="INAseznamploh">
    <w:name w:val="INA seznam příloh"/>
    <w:rsid w:val="007E5A3D"/>
    <w:pPr>
      <w:tabs>
        <w:tab w:val="left" w:pos="1985"/>
        <w:tab w:val="left" w:pos="6237"/>
      </w:tabs>
    </w:pPr>
    <w:rPr>
      <w:sz w:val="24"/>
    </w:rPr>
  </w:style>
  <w:style w:type="paragraph" w:customStyle="1" w:styleId="INANadpis2">
    <w:name w:val="INA Nadpis 2"/>
    <w:basedOn w:val="Nadpis2"/>
    <w:next w:val="Normln"/>
    <w:rsid w:val="007E5A3D"/>
  </w:style>
  <w:style w:type="paragraph" w:customStyle="1" w:styleId="INANadpis3">
    <w:name w:val="INA Nadpis 3"/>
    <w:basedOn w:val="Nadpis3"/>
    <w:next w:val="Normln"/>
    <w:rsid w:val="007E5A3D"/>
  </w:style>
  <w:style w:type="paragraph" w:customStyle="1" w:styleId="INANadpis4">
    <w:name w:val="INA Nadpis 4"/>
    <w:basedOn w:val="Nadpis4"/>
    <w:next w:val="Normln"/>
    <w:rsid w:val="007E5A3D"/>
  </w:style>
  <w:style w:type="paragraph" w:customStyle="1" w:styleId="INANadpis1">
    <w:name w:val="INA Nadpis 1"/>
    <w:basedOn w:val="Nadpis1"/>
    <w:next w:val="Normln"/>
    <w:rsid w:val="00141214"/>
    <w:pPr>
      <w:numPr>
        <w:numId w:val="8"/>
      </w:numPr>
      <w:spacing w:before="240" w:after="120"/>
      <w:ind w:left="431" w:hanging="431"/>
    </w:pPr>
  </w:style>
  <w:style w:type="paragraph" w:customStyle="1" w:styleId="INAtext">
    <w:name w:val="INA text"/>
    <w:basedOn w:val="Normln"/>
    <w:rsid w:val="007E5A3D"/>
  </w:style>
  <w:style w:type="paragraph" w:customStyle="1" w:styleId="INAsouvisejcdokumentace">
    <w:name w:val="INA související dokumentace"/>
    <w:basedOn w:val="Seznamsodrkami"/>
    <w:rsid w:val="00B2217E"/>
    <w:rPr>
      <w:i/>
      <w:u w:val="single"/>
    </w:rPr>
  </w:style>
  <w:style w:type="paragraph" w:styleId="Odstavecseseznamem">
    <w:name w:val="List Paragraph"/>
    <w:basedOn w:val="Normln"/>
    <w:uiPriority w:val="34"/>
    <w:qFormat/>
    <w:rsid w:val="0053687D"/>
    <w:pPr>
      <w:ind w:left="708"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3CD9"/>
  </w:style>
  <w:style w:type="paragraph" w:styleId="Revize">
    <w:name w:val="Revision"/>
    <w:hidden/>
    <w:uiPriority w:val="99"/>
    <w:semiHidden/>
    <w:rsid w:val="00215835"/>
    <w:rPr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3305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31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HLIROVA.KAMILA\Local%20Settings\Temporary%20Internet%20Files\OLK3E4\INAsablona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  <_Flow_SignoffStatus xmlns="dd44f18e-5df9-442b-a475-5962878c3df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9" ma:contentTypeDescription="Vytvoří nový dokument" ma:contentTypeScope="" ma:versionID="ecafcbef48e4c33d95012dfee3e34627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2d244d1f5f8b80501659a3aba7399e0b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6" nillable="true" ma:displayName="Stav odsouhlasení" ma:internalName="Stav_x0020_odsouhlasen_x00ed_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cba3da5-7d7d-43e0-8d75-2974f82170d0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0D8612-D437-4E9D-A136-69F5724E61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28ED6F-F600-4348-85DC-26ADB3884675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3.xml><?xml version="1.0" encoding="utf-8"?>
<ds:datastoreItem xmlns:ds="http://schemas.openxmlformats.org/officeDocument/2006/customXml" ds:itemID="{B0301BB1-8057-4A40-9B8A-9F628076483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2183740-7709-4B7B-8C13-BE1A12238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INAsablona</Template>
  <TotalTime>28</TotalTime>
  <Pages>1</Pages>
  <Words>289</Words>
  <Characters>1711</Characters>
  <Application>Microsoft Office Word</Application>
  <DocSecurity>0</DocSecurity>
  <Lines>14</Lines>
  <Paragraphs>3</Paragraphs>
  <ScaleCrop>false</ScaleCrop>
  <Company>Jihomoravský kraj, KÚ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</dc:title>
  <dc:subject>interní normativní akt</dc:subject>
  <dc:creator>admin</dc:creator>
  <cp:keywords>interní normativní akt směrnice</cp:keywords>
  <cp:lastModifiedBy>Presová Iva</cp:lastModifiedBy>
  <cp:revision>9</cp:revision>
  <cp:lastPrinted>2022-01-30T04:57:00Z</cp:lastPrinted>
  <dcterms:created xsi:type="dcterms:W3CDTF">2025-01-14T14:22:00Z</dcterms:created>
  <dcterms:modified xsi:type="dcterms:W3CDTF">2025-01-15T11:56:00Z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2019-06-28T08:54:13.2336846Z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0x010100C9723BE3D41F70419CA45C4B78CA58F7</vt:lpwstr>
  </property>
  <property fmtid="{D5CDD505-2E9C-101B-9397-08002B2CF9AE}" pid="9" name="MediaServiceImageTags">
    <vt:lpwstr/>
  </property>
</Properties>
</file>